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ED53C4" w14:textId="1B0FD44E" w:rsidR="007619EC" w:rsidRPr="007619EC" w:rsidRDefault="00D96C1D" w:rsidP="00D96C1D">
      <w:pPr>
        <w:rPr>
          <w:rFonts w:ascii="Century" w:hAnsi="Century"/>
        </w:rPr>
      </w:pPr>
      <w:r>
        <w:rPr>
          <w:rFonts w:ascii="ＭＳ ゴシック" w:eastAsia="ＭＳ ゴシック" w:hAnsi="ＭＳ ゴシック"/>
          <w:b/>
          <w:noProof/>
          <w:color w:val="00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2911D83" wp14:editId="12C5BBD8">
                <wp:simplePos x="0" y="0"/>
                <wp:positionH relativeFrom="column">
                  <wp:posOffset>-306070</wp:posOffset>
                </wp:positionH>
                <wp:positionV relativeFrom="paragraph">
                  <wp:posOffset>-9525</wp:posOffset>
                </wp:positionV>
                <wp:extent cx="2314575" cy="930275"/>
                <wp:effectExtent l="0" t="0" r="1270" b="3175"/>
                <wp:wrapNone/>
                <wp:docPr id="1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4575" cy="930275"/>
                          <a:chOff x="475" y="596"/>
                          <a:chExt cx="3645" cy="1465"/>
                        </a:xfrm>
                      </wpg:grpSpPr>
                      <wps:wsp>
                        <wps:cNvPr id="20" name="四角形: 角を丸くする 232"/>
                        <wps:cNvSpPr>
                          <a:spLocks noChangeArrowheads="1"/>
                        </wps:cNvSpPr>
                        <wps:spPr bwMode="auto">
                          <a:xfrm>
                            <a:off x="475" y="596"/>
                            <a:ext cx="3645" cy="5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2225" algn="ctr">
                                <a:solidFill>
                                  <a:srgbClr val="000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F6B8CB" w14:textId="2B7CF930" w:rsidR="0072288E" w:rsidRPr="007619EC" w:rsidRDefault="00F644FA" w:rsidP="007619EC">
                              <w:pPr>
                                <w:spacing w:line="28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/>
                                  <w:sz w:val="24"/>
                                  <w:szCs w:val="24"/>
                                </w:rPr>
                                <w:t>●●</w:t>
                              </w:r>
                              <w:r w:rsidR="004D3334">
                                <w:rPr>
                                  <w:rFonts w:ascii="メイリオ" w:eastAsia="メイリオ" w:hAnsi="メイリオ" w:hint="eastAsia"/>
                                  <w:color w:val="000000"/>
                                  <w:sz w:val="24"/>
                                  <w:szCs w:val="24"/>
                                </w:rPr>
                                <w:t>にお住い</w:t>
                              </w:r>
                              <w:r w:rsidR="0072288E" w:rsidRPr="007619EC">
                                <w:rPr>
                                  <w:rFonts w:ascii="メイリオ" w:eastAsia="メイリオ" w:hAnsi="メイリオ" w:hint="eastAsia"/>
                                  <w:color w:val="000000"/>
                                  <w:sz w:val="24"/>
                                  <w:szCs w:val="24"/>
                                </w:rPr>
                                <w:t>の皆様へ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38" descr="kutsurogu_kids_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90" b="15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" y="984"/>
                            <a:ext cx="3416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11D83" id="Group 55" o:spid="_x0000_s1026" style="position:absolute;left:0;text-align:left;margin-left:-24.1pt;margin-top:-.75pt;width:182.25pt;height:73.25pt;z-index:251650048" coordorigin="475,596" coordsize="3645,1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">
                <v:roundrect id="四角形: 角を丸くする 232" o:spid="_x0000_s1027" style="position:absolute;left:475;top:596;width:3645;height:53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" filled="f" stroked="f" strokeweight="1.75pt">
                  <v:stroke dashstyle="3 1" joinstyle="miter"/>
                  <v:textbox>
                    <w:txbxContent>
                      <w:p w14:paraId="13F6B8CB" w14:textId="2B7CF930" w:rsidR="0072288E" w:rsidRPr="007619EC" w:rsidRDefault="00F644FA" w:rsidP="007619EC">
                        <w:pPr>
                          <w:spacing w:line="280" w:lineRule="exact"/>
                          <w:jc w:val="left"/>
                          <w:rPr>
                            <w:rFonts w:ascii="メイリオ" w:eastAsia="メイリオ" w:hAnsi="メイリオ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/>
                            <w:sz w:val="24"/>
                            <w:szCs w:val="24"/>
                          </w:rPr>
                          <w:t>●●</w:t>
                        </w:r>
                        <w:r w:rsidR="004D3334">
                          <w:rPr>
                            <w:rFonts w:ascii="メイリオ" w:eastAsia="メイリオ" w:hAnsi="メイリオ" w:hint="eastAsia"/>
                            <w:color w:val="000000"/>
                            <w:sz w:val="24"/>
                            <w:szCs w:val="24"/>
                          </w:rPr>
                          <w:t>にお住い</w:t>
                        </w:r>
                        <w:r w:rsidR="0072288E" w:rsidRPr="007619EC">
                          <w:rPr>
                            <w:rFonts w:ascii="メイリオ" w:eastAsia="メイリオ" w:hAnsi="メイリオ" w:hint="eastAsia"/>
                            <w:color w:val="000000"/>
                            <w:sz w:val="24"/>
                            <w:szCs w:val="24"/>
                          </w:rPr>
                          <w:t>の皆様へ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8" type="#_x0000_t75" alt="kutsurogu_kids_set" style="position:absolute;left:547;top:984;width:3416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">
                  <v:imagedata r:id="rId9" o:title="kutsurogu_kids_set" croptop="9496f" cropbottom="10302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CDEB72D" wp14:editId="0EFDF0EA">
                <wp:simplePos x="0" y="0"/>
                <wp:positionH relativeFrom="margin">
                  <wp:posOffset>5185410</wp:posOffset>
                </wp:positionH>
                <wp:positionV relativeFrom="paragraph">
                  <wp:posOffset>-62865</wp:posOffset>
                </wp:positionV>
                <wp:extent cx="1266825" cy="428625"/>
                <wp:effectExtent l="0" t="0" r="0" b="0"/>
                <wp:wrapNone/>
                <wp:docPr id="233" name="テキスト ボックス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68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7774EF" w14:textId="29712E19" w:rsidR="0072288E" w:rsidRPr="0007496F" w:rsidRDefault="0072288E" w:rsidP="007619EC">
                            <w:pPr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07496F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令和</w:t>
                            </w:r>
                            <w:r w:rsidR="00F644FA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●</w:t>
                            </w:r>
                            <w:r w:rsidRPr="0007496F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年</w:t>
                            </w:r>
                            <w:r w:rsidR="00F644FA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●</w:t>
                            </w:r>
                            <w:r w:rsidRPr="0007496F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EB7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3" o:spid="_x0000_s1029" type="#_x0000_t202" style="position:absolute;left:0;text-align:left;margin-left:408.3pt;margin-top:-4.95pt;width:99.75pt;height:33.7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" filled="f" stroked="f" strokeweight=".5pt">
                <v:path arrowok="t"/>
                <v:textbox>
                  <w:txbxContent>
                    <w:p w14:paraId="7B7774EF" w14:textId="29712E19" w:rsidR="0072288E" w:rsidRPr="0007496F" w:rsidRDefault="0072288E" w:rsidP="007619EC">
                      <w:pPr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07496F">
                        <w:rPr>
                          <w:rFonts w:ascii="Meiryo UI" w:eastAsia="Meiryo UI" w:hAnsi="Meiryo UI" w:hint="eastAsia"/>
                          <w:sz w:val="22"/>
                        </w:rPr>
                        <w:t>令和</w:t>
                      </w:r>
                      <w:r w:rsidR="00F644FA">
                        <w:rPr>
                          <w:rFonts w:ascii="Meiryo UI" w:eastAsia="Meiryo UI" w:hAnsi="Meiryo UI" w:hint="eastAsia"/>
                          <w:sz w:val="22"/>
                        </w:rPr>
                        <w:t>●</w:t>
                      </w:r>
                      <w:r w:rsidRPr="0007496F">
                        <w:rPr>
                          <w:rFonts w:ascii="Meiryo UI" w:eastAsia="Meiryo UI" w:hAnsi="Meiryo UI" w:hint="eastAsia"/>
                          <w:sz w:val="22"/>
                        </w:rPr>
                        <w:t>年</w:t>
                      </w:r>
                      <w:r w:rsidR="00F644FA">
                        <w:rPr>
                          <w:rFonts w:ascii="Meiryo UI" w:eastAsia="Meiryo UI" w:hAnsi="Meiryo UI" w:hint="eastAsia"/>
                          <w:sz w:val="22"/>
                        </w:rPr>
                        <w:t>●</w:t>
                      </w:r>
                      <w:r w:rsidRPr="0007496F">
                        <w:rPr>
                          <w:rFonts w:ascii="Meiryo UI" w:eastAsia="Meiryo UI" w:hAnsi="Meiryo UI" w:hint="eastAsia"/>
                          <w:sz w:val="22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19EC" w:rsidRPr="007619EC">
        <w:rPr>
          <w:rFonts w:ascii="Century" w:hAnsi="Century" w:hint="eastAsia"/>
        </w:rPr>
        <w:t xml:space="preserve">　</w:t>
      </w:r>
    </w:p>
    <w:p w14:paraId="23B36271" w14:textId="00C431E6" w:rsidR="007619EC" w:rsidRPr="007619EC" w:rsidRDefault="00D26D6D" w:rsidP="007619EC">
      <w:pPr>
        <w:rPr>
          <w:rFonts w:ascii="Century" w:hAnsi="Century"/>
        </w:rPr>
      </w:pPr>
      <w:r>
        <w:rPr>
          <w:rFonts w:ascii="ＭＳ ゴシック" w:eastAsia="ＭＳ ゴシック" w:hAnsi="ＭＳ ゴシック"/>
          <w:b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6523CFD" wp14:editId="60D599B8">
                <wp:simplePos x="0" y="0"/>
                <wp:positionH relativeFrom="column">
                  <wp:posOffset>4578131</wp:posOffset>
                </wp:positionH>
                <wp:positionV relativeFrom="paragraph">
                  <wp:posOffset>33436</wp:posOffset>
                </wp:positionV>
                <wp:extent cx="1546225" cy="228600"/>
                <wp:effectExtent l="0" t="0" r="0" b="0"/>
                <wp:wrapNone/>
                <wp:docPr id="17" name="テキスト ボックス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2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4F6D9" w14:textId="3BA97175" w:rsidR="0072288E" w:rsidRPr="0007496F" w:rsidRDefault="00F644FA" w:rsidP="007619EC">
                            <w:pPr>
                              <w:spacing w:line="320" w:lineRule="exact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●●</w:t>
                            </w:r>
                            <w:r w:rsidR="007157CB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自治会運営</w:t>
                            </w:r>
                            <w:r w:rsidR="007157CB" w:rsidRPr="00392DFA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委員会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23CFD" id="テキスト ボックス 234" o:spid="_x0000_s1030" type="#_x0000_t202" style="position:absolute;left:0;text-align:left;margin-left:360.5pt;margin-top:2.65pt;width:121.75pt;height:18pt;z-index:25165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" filled="f" stroked="f">
                <v:textbox inset="5.85pt,.7pt,5.85pt,.7pt">
                  <w:txbxContent>
                    <w:p w14:paraId="7084F6D9" w14:textId="3BA97175" w:rsidR="0072288E" w:rsidRPr="0007496F" w:rsidRDefault="00F644FA" w:rsidP="007619EC">
                      <w:pPr>
                        <w:spacing w:line="320" w:lineRule="exact"/>
                        <w:jc w:val="left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●●</w:t>
                      </w:r>
                      <w:r w:rsidR="007157CB">
                        <w:rPr>
                          <w:rFonts w:ascii="Meiryo UI" w:eastAsia="Meiryo UI" w:hAnsi="Meiryo UI" w:hint="eastAsia"/>
                          <w:sz w:val="22"/>
                        </w:rPr>
                        <w:t>自治会運営</w:t>
                      </w:r>
                      <w:r w:rsidR="007157CB" w:rsidRPr="00392DFA">
                        <w:rPr>
                          <w:rFonts w:ascii="Meiryo UI" w:eastAsia="Meiryo UI" w:hAnsi="Meiryo UI" w:hint="eastAsia"/>
                          <w:sz w:val="22"/>
                        </w:rPr>
                        <w:t>委員会</w:t>
                      </w:r>
                    </w:p>
                  </w:txbxContent>
                </v:textbox>
              </v:shape>
            </w:pict>
          </mc:Fallback>
        </mc:AlternateContent>
      </w:r>
    </w:p>
    <w:p w14:paraId="33D45388" w14:textId="60EACB4F" w:rsidR="007619EC" w:rsidRPr="007619EC" w:rsidRDefault="007619EC" w:rsidP="007619EC">
      <w:pPr>
        <w:rPr>
          <w:rFonts w:ascii="Century" w:hAnsi="Century"/>
        </w:rPr>
      </w:pPr>
    </w:p>
    <w:p w14:paraId="73955102" w14:textId="51852CC9" w:rsidR="007619EC" w:rsidRPr="007619EC" w:rsidRDefault="00F835AB" w:rsidP="007619EC">
      <w:pPr>
        <w:rPr>
          <w:rFonts w:ascii="Century" w:hAnsi="Centur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52918A7" wp14:editId="709632FA">
                <wp:simplePos x="0" y="0"/>
                <wp:positionH relativeFrom="margin">
                  <wp:posOffset>335280</wp:posOffset>
                </wp:positionH>
                <wp:positionV relativeFrom="paragraph">
                  <wp:posOffset>101600</wp:posOffset>
                </wp:positionV>
                <wp:extent cx="5686425" cy="8953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B7B90F" w14:textId="04855E95" w:rsidR="00F835AB" w:rsidRPr="00F835AB" w:rsidRDefault="00F835AB" w:rsidP="00F835AB">
                            <w:pPr>
                              <w:spacing w:line="4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0070C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35AB">
                              <w:rPr>
                                <w:rFonts w:ascii="Meiryo UI" w:eastAsia="Meiryo UI" w:hAnsi="Meiryo UI" w:hint="eastAsia"/>
                                <w:b/>
                                <w:color w:val="0070C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●●自治会</w:t>
                            </w:r>
                          </w:p>
                          <w:p w14:paraId="020A8572" w14:textId="2439F6A4" w:rsidR="00F835AB" w:rsidRPr="00F835AB" w:rsidRDefault="00F835AB" w:rsidP="00F835AB">
                            <w:pPr>
                              <w:spacing w:line="4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0070C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35AB">
                              <w:rPr>
                                <w:rFonts w:ascii="Meiryo UI" w:eastAsia="Meiryo UI" w:hAnsi="Meiryo UI" w:hint="eastAsia"/>
                                <w:b/>
                                <w:color w:val="0070C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アンケートに</w:t>
                            </w:r>
                            <w:r w:rsidRPr="00F835AB">
                              <w:rPr>
                                <w:rFonts w:ascii="Meiryo UI" w:eastAsia="Meiryo UI" w:hAnsi="Meiryo UI"/>
                                <w:b/>
                                <w:color w:val="0070C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ご協力お願い</w:t>
                            </w:r>
                            <w:r w:rsidRPr="00F835AB">
                              <w:rPr>
                                <w:rFonts w:ascii="Meiryo UI" w:eastAsia="Meiryo UI" w:hAnsi="Meiryo UI" w:hint="eastAsia"/>
                                <w:b/>
                                <w:color w:val="0070C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FadeDown">
                          <a:avLst>
                            <a:gd name="adj" fmla="val 2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918A7" id="テキスト ボックス 6" o:spid="_x0000_s1031" type="#_x0000_t202" style="position:absolute;left:0;text-align:left;margin-left:26.4pt;margin-top:8pt;width:447.75pt;height:70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" filled="f" stroked="f">
                <v:textbox inset="5.85pt,.7pt,5.85pt,.7pt">
                  <w:txbxContent>
                    <w:p w14:paraId="5EB7B90F" w14:textId="04855E95" w:rsidR="00F835AB" w:rsidRPr="00F835AB" w:rsidRDefault="00F835AB" w:rsidP="00F835AB">
                      <w:pPr>
                        <w:spacing w:line="400" w:lineRule="exact"/>
                        <w:jc w:val="center"/>
                        <w:rPr>
                          <w:rFonts w:ascii="Meiryo UI" w:eastAsia="Meiryo UI" w:hAnsi="Meiryo UI"/>
                          <w:b/>
                          <w:color w:val="0070C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35AB">
                        <w:rPr>
                          <w:rFonts w:ascii="Meiryo UI" w:eastAsia="Meiryo UI" w:hAnsi="Meiryo UI" w:hint="eastAsia"/>
                          <w:b/>
                          <w:color w:val="0070C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●●自治会</w:t>
                      </w:r>
                    </w:p>
                    <w:p w14:paraId="020A8572" w14:textId="2439F6A4" w:rsidR="00F835AB" w:rsidRPr="00F835AB" w:rsidRDefault="00F835AB" w:rsidP="00F835AB">
                      <w:pPr>
                        <w:spacing w:line="400" w:lineRule="exact"/>
                        <w:jc w:val="center"/>
                        <w:rPr>
                          <w:rFonts w:ascii="Meiryo UI" w:eastAsia="Meiryo UI" w:hAnsi="Meiryo UI"/>
                          <w:b/>
                          <w:color w:val="0070C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35AB">
                        <w:rPr>
                          <w:rFonts w:ascii="Meiryo UI" w:eastAsia="Meiryo UI" w:hAnsi="Meiryo UI" w:hint="eastAsia"/>
                          <w:b/>
                          <w:color w:val="0070C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アンケートに</w:t>
                      </w:r>
                      <w:r w:rsidRPr="00F835AB">
                        <w:rPr>
                          <w:rFonts w:ascii="Meiryo UI" w:eastAsia="Meiryo UI" w:hAnsi="Meiryo UI"/>
                          <w:b/>
                          <w:color w:val="0070C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ご協力お願い</w:t>
                      </w:r>
                      <w:r w:rsidRPr="00F835AB">
                        <w:rPr>
                          <w:rFonts w:ascii="Meiryo UI" w:eastAsia="Meiryo UI" w:hAnsi="Meiryo UI" w:hint="eastAsia"/>
                          <w:b/>
                          <w:color w:val="0070C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3E2825" w14:textId="30128500" w:rsidR="00F835AB" w:rsidRDefault="00F835AB" w:rsidP="007619EC">
      <w:pPr>
        <w:rPr>
          <w:rFonts w:ascii="Century" w:hAnsi="Century"/>
        </w:rPr>
      </w:pPr>
    </w:p>
    <w:p w14:paraId="44365032" w14:textId="0AC2FC8D" w:rsidR="007619EC" w:rsidRPr="007619EC" w:rsidRDefault="007619EC" w:rsidP="007619EC">
      <w:pPr>
        <w:rPr>
          <w:rFonts w:ascii="Century" w:hAnsi="Century"/>
        </w:rPr>
      </w:pPr>
    </w:p>
    <w:p w14:paraId="7F532CDF" w14:textId="57E15B5E" w:rsidR="007619EC" w:rsidRPr="007619EC" w:rsidRDefault="007619EC" w:rsidP="007619EC">
      <w:pPr>
        <w:rPr>
          <w:rFonts w:ascii="Century" w:hAnsi="Century"/>
        </w:rPr>
      </w:pPr>
    </w:p>
    <w:p w14:paraId="34ED5143" w14:textId="77777777" w:rsidR="00ED67AF" w:rsidRDefault="00ED67AF" w:rsidP="007619EC">
      <w:pPr>
        <w:rPr>
          <w:rFonts w:ascii="Century" w:hAnsi="Century"/>
        </w:rPr>
      </w:pPr>
    </w:p>
    <w:p w14:paraId="0F5340B3" w14:textId="2A099099" w:rsidR="00ED67AF" w:rsidRDefault="004F1B69" w:rsidP="007619EC">
      <w:pPr>
        <w:rPr>
          <w:rFonts w:ascii="Century" w:hAnsi="Century"/>
        </w:rPr>
      </w:pPr>
      <w:r>
        <w:rPr>
          <w:rFonts w:ascii="Century" w:hAnsi="Century"/>
          <w:noProof/>
        </w:rPr>
        <w:pict w14:anchorId="4FF15AD8">
          <v:shape id="テキスト ボックス 2" o:spid="_x0000_s2066" type="#_x0000_t202" style="position:absolute;left:0;text-align:left;margin-left:169.85pt;margin-top:18.8pt;width:155.3pt;height:26.25pt;z-index:251663360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" strokecolor="#203864" strokeweight="3.25pt">
            <v:stroke linestyle="thickThin"/>
            <v:textbox style="mso-next-textbox:#テキスト ボックス 2" inset="3mm,0,1mm,0">
              <w:txbxContent>
                <w:p w14:paraId="47AA68A1" w14:textId="77777777" w:rsidR="0072288E" w:rsidRPr="00583637" w:rsidRDefault="0072288E" w:rsidP="00ED67AF">
                  <w:pPr>
                    <w:spacing w:line="380" w:lineRule="exact"/>
                    <w:jc w:val="left"/>
                    <w:rPr>
                      <w:rFonts w:ascii="メイリオ" w:eastAsia="メイリオ" w:hAnsi="メイリオ"/>
                      <w:b/>
                      <w:sz w:val="32"/>
                      <w:szCs w:val="32"/>
                    </w:rPr>
                  </w:pPr>
                  <w:r w:rsidRPr="00583637">
                    <w:rPr>
                      <w:rFonts w:ascii="メイリオ" w:eastAsia="メイリオ" w:hAnsi="メイリオ" w:hint="eastAsia"/>
                      <w:b/>
                      <w:sz w:val="32"/>
                      <w:szCs w:val="32"/>
                    </w:rPr>
                    <w:t>アンケートの</w:t>
                  </w:r>
                  <w:r w:rsidRPr="00583637">
                    <w:rPr>
                      <w:rFonts w:ascii="メイリオ" w:eastAsia="メイリオ" w:hAnsi="メイリオ"/>
                      <w:b/>
                      <w:sz w:val="32"/>
                      <w:szCs w:val="32"/>
                    </w:rPr>
                    <w:t>趣旨</w:t>
                  </w:r>
                </w:p>
              </w:txbxContent>
            </v:textbox>
            <w10:wrap anchorx="margin"/>
          </v:shape>
        </w:pict>
      </w:r>
    </w:p>
    <w:p w14:paraId="07E5BFD7" w14:textId="343B06A7" w:rsidR="007619EC" w:rsidRPr="007619EC" w:rsidRDefault="004F1B69" w:rsidP="007619EC">
      <w:pPr>
        <w:rPr>
          <w:rFonts w:ascii="Century" w:hAnsi="Century"/>
        </w:rPr>
      </w:pPr>
      <w:r>
        <w:rPr>
          <w:noProof/>
        </w:rPr>
        <w:pict w14:anchorId="21C52533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2127" type="#_x0000_t176" style="position:absolute;left:0;text-align:left;margin-left:-4.65pt;margin-top:7.95pt;width:504.55pt;height:318.1pt;z-index:251657216" fillcolor="#dbe5f1">
            <v:stroke r:id="rId10" o:title="" filltype="pattern"/>
            <v:textbox inset="5.85pt,.7pt,5.85pt,.7pt"/>
          </v:shape>
        </w:pict>
      </w:r>
      <w:r w:rsidR="00D96C1D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BC49A7F" wp14:editId="7D7712EA">
                <wp:simplePos x="0" y="0"/>
                <wp:positionH relativeFrom="page">
                  <wp:posOffset>8538210</wp:posOffset>
                </wp:positionH>
                <wp:positionV relativeFrom="paragraph">
                  <wp:posOffset>234315</wp:posOffset>
                </wp:positionV>
                <wp:extent cx="1295400" cy="542925"/>
                <wp:effectExtent l="0" t="0" r="0" b="0"/>
                <wp:wrapNone/>
                <wp:docPr id="237" name="テキスト ボックス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BDECF7" w14:textId="77777777" w:rsidR="0072288E" w:rsidRPr="003C1E3C" w:rsidRDefault="0072288E" w:rsidP="007619EC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3C1E3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神奈川区</w:t>
                            </w:r>
                          </w:p>
                          <w:p w14:paraId="21389BE5" w14:textId="77777777" w:rsidR="0072288E" w:rsidRPr="003C1E3C" w:rsidRDefault="0072288E" w:rsidP="007619EC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3C1E3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マスコットキャラクター</w:t>
                            </w:r>
                          </w:p>
                          <w:p w14:paraId="13C163B4" w14:textId="77777777" w:rsidR="0072288E" w:rsidRPr="003C1E3C" w:rsidRDefault="0072288E" w:rsidP="007619EC">
                            <w:pPr>
                              <w:spacing w:line="20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3C1E3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かめ太郎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49A7F" id="テキスト ボックス 237" o:spid="_x0000_s1032" type="#_x0000_t202" style="position:absolute;left:0;text-align:left;margin-left:672.3pt;margin-top:18.45pt;width:102pt;height:42.7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" filled="f" stroked="f" strokeweight=".5pt">
                <v:path arrowok="t"/>
                <v:textbox>
                  <w:txbxContent>
                    <w:p w14:paraId="50BDECF7" w14:textId="77777777" w:rsidR="0072288E" w:rsidRPr="003C1E3C" w:rsidRDefault="0072288E" w:rsidP="007619EC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3C1E3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神奈川区</w:t>
                      </w:r>
                    </w:p>
                    <w:p w14:paraId="21389BE5" w14:textId="77777777" w:rsidR="0072288E" w:rsidRPr="003C1E3C" w:rsidRDefault="0072288E" w:rsidP="007619EC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3C1E3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マスコットキャラクター</w:t>
                      </w:r>
                    </w:p>
                    <w:p w14:paraId="13C163B4" w14:textId="77777777" w:rsidR="0072288E" w:rsidRPr="003C1E3C" w:rsidRDefault="0072288E" w:rsidP="007619EC">
                      <w:pPr>
                        <w:spacing w:line="200" w:lineRule="exact"/>
                        <w:jc w:val="lef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3C1E3C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かめ太郎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FD400C" w14:textId="2330E9F9" w:rsidR="007619EC" w:rsidRPr="007619EC" w:rsidRDefault="004F1B69" w:rsidP="007619EC">
      <w:pPr>
        <w:rPr>
          <w:rFonts w:ascii="Century" w:hAnsi="Century"/>
        </w:rPr>
      </w:pPr>
      <w:r>
        <w:rPr>
          <w:rFonts w:ascii="Century" w:hAnsi="Century"/>
          <w:noProof/>
        </w:rPr>
        <w:pict w14:anchorId="268CC422">
          <v:shape id="_x0000_s2081" type="#_x0000_t202" style="position:absolute;left:0;text-align:left;margin-left:53.3pt;margin-top:7.55pt;width:388.35pt;height:40.6pt;z-index:251658240" filled="f" stroked="f">
            <v:textbox style="mso-next-textbox:#_x0000_s2081" inset="5.85pt,.7pt,5.85pt,.7pt">
              <w:txbxContent>
                <w:p w14:paraId="718FDF7C" w14:textId="33D80361" w:rsidR="004B5EC9" w:rsidRDefault="00030AFA" w:rsidP="00030AFA">
                  <w:pPr>
                    <w:spacing w:line="360" w:lineRule="exact"/>
                    <w:jc w:val="center"/>
                    <w:rPr>
                      <w:rFonts w:ascii="メイリオ" w:eastAsia="メイリオ" w:hAnsi="メイリオ"/>
                      <w:b/>
                      <w:color w:val="000000"/>
                      <w:sz w:val="24"/>
                      <w:szCs w:val="24"/>
                      <w:u w:val="dotted"/>
                    </w:rPr>
                  </w:pPr>
                  <w:r>
                    <w:rPr>
                      <w:rFonts w:ascii="メイリオ" w:eastAsia="メイリオ" w:hAnsi="メイリオ" w:hint="eastAsia"/>
                      <w:b/>
                      <w:color w:val="000000"/>
                      <w:sz w:val="24"/>
                      <w:szCs w:val="24"/>
                      <w:u w:val="dotted"/>
                    </w:rPr>
                    <w:t>皆さんがお住いの●●（地域）</w:t>
                  </w:r>
                  <w:r w:rsidR="001B4E2B" w:rsidRPr="00D266D2">
                    <w:rPr>
                      <w:rFonts w:ascii="メイリオ" w:eastAsia="メイリオ" w:hAnsi="メイリオ" w:hint="eastAsia"/>
                      <w:b/>
                      <w:color w:val="000000"/>
                      <w:sz w:val="24"/>
                      <w:szCs w:val="24"/>
                      <w:u w:val="dotted"/>
                    </w:rPr>
                    <w:t>のことをもっと知っていただき、</w:t>
                  </w:r>
                </w:p>
                <w:p w14:paraId="377D7C60" w14:textId="6079F4F0" w:rsidR="001B4E2B" w:rsidRPr="00D266D2" w:rsidRDefault="001B4E2B" w:rsidP="004B5EC9">
                  <w:pPr>
                    <w:spacing w:line="360" w:lineRule="exact"/>
                    <w:jc w:val="center"/>
                    <w:rPr>
                      <w:rFonts w:ascii="メイリオ" w:eastAsia="メイリオ" w:hAnsi="メイリオ"/>
                      <w:b/>
                      <w:bCs/>
                      <w:color w:val="000000"/>
                      <w:sz w:val="24"/>
                      <w:szCs w:val="24"/>
                      <w:u w:val="dotted"/>
                    </w:rPr>
                  </w:pPr>
                  <w:r w:rsidRPr="00D266D2">
                    <w:rPr>
                      <w:rFonts w:ascii="メイリオ" w:eastAsia="メイリオ" w:hAnsi="メイリオ" w:hint="eastAsia"/>
                      <w:b/>
                      <w:color w:val="000000"/>
                      <w:sz w:val="24"/>
                      <w:szCs w:val="24"/>
                      <w:u w:val="dotted"/>
                    </w:rPr>
                    <w:t>より魅力ある</w:t>
                  </w:r>
                  <w:r w:rsidR="00B56FF2">
                    <w:rPr>
                      <w:rFonts w:ascii="メイリオ" w:eastAsia="メイリオ" w:hAnsi="メイリオ" w:hint="eastAsia"/>
                      <w:b/>
                      <w:color w:val="000000"/>
                      <w:sz w:val="24"/>
                      <w:szCs w:val="24"/>
                      <w:u w:val="dotted"/>
                    </w:rPr>
                    <w:t>地域</w:t>
                  </w:r>
                  <w:r w:rsidRPr="00D266D2">
                    <w:rPr>
                      <w:rFonts w:ascii="メイリオ" w:eastAsia="メイリオ" w:hAnsi="メイリオ" w:hint="eastAsia"/>
                      <w:b/>
                      <w:color w:val="000000"/>
                      <w:sz w:val="24"/>
                      <w:szCs w:val="24"/>
                      <w:u w:val="dotted"/>
                    </w:rPr>
                    <w:t>に</w:t>
                  </w:r>
                  <w:r w:rsidRPr="00D266D2">
                    <w:rPr>
                      <w:rFonts w:ascii="メイリオ" w:eastAsia="メイリオ" w:hAnsi="メイリオ" w:hint="eastAsia"/>
                      <w:b/>
                      <w:bCs/>
                      <w:color w:val="000000"/>
                      <w:sz w:val="24"/>
                      <w:szCs w:val="24"/>
                      <w:u w:val="dotted"/>
                    </w:rPr>
                    <w:t>するために、</w:t>
                  </w:r>
                  <w:r w:rsidRPr="00D266D2">
                    <w:rPr>
                      <w:rFonts w:ascii="メイリオ" w:eastAsia="メイリオ" w:hAnsi="メイリオ"/>
                      <w:b/>
                      <w:bCs/>
                      <w:color w:val="000000"/>
                      <w:sz w:val="24"/>
                      <w:szCs w:val="24"/>
                      <w:u w:val="dotted"/>
                    </w:rPr>
                    <w:t>アンケート</w:t>
                  </w:r>
                  <w:r w:rsidRPr="00D266D2">
                    <w:rPr>
                      <w:rFonts w:ascii="メイリオ" w:eastAsia="メイリオ" w:hAnsi="メイリオ" w:hint="eastAsia"/>
                      <w:b/>
                      <w:bCs/>
                      <w:color w:val="000000"/>
                      <w:sz w:val="24"/>
                      <w:szCs w:val="24"/>
                      <w:u w:val="dotted"/>
                    </w:rPr>
                    <w:t>調査</w:t>
                  </w:r>
                  <w:r w:rsidRPr="00D266D2">
                    <w:rPr>
                      <w:rFonts w:ascii="メイリオ" w:eastAsia="メイリオ" w:hAnsi="メイリオ"/>
                      <w:b/>
                      <w:bCs/>
                      <w:color w:val="000000"/>
                      <w:sz w:val="24"/>
                      <w:szCs w:val="24"/>
                      <w:u w:val="dotted"/>
                    </w:rPr>
                    <w:t>を実施</w:t>
                  </w:r>
                  <w:r w:rsidRPr="00D266D2">
                    <w:rPr>
                      <w:rFonts w:ascii="メイリオ" w:eastAsia="メイリオ" w:hAnsi="メイリオ" w:hint="eastAsia"/>
                      <w:b/>
                      <w:bCs/>
                      <w:color w:val="000000"/>
                      <w:sz w:val="24"/>
                      <w:szCs w:val="24"/>
                      <w:u w:val="dotted"/>
                    </w:rPr>
                    <w:t>いた</w:t>
                  </w:r>
                  <w:r w:rsidRPr="00D266D2">
                    <w:rPr>
                      <w:rFonts w:ascii="メイリオ" w:eastAsia="メイリオ" w:hAnsi="メイリオ"/>
                      <w:b/>
                      <w:bCs/>
                      <w:color w:val="000000"/>
                      <w:sz w:val="24"/>
                      <w:szCs w:val="24"/>
                      <w:u w:val="dotted"/>
                    </w:rPr>
                    <w:t>します</w:t>
                  </w:r>
                  <w:r w:rsidRPr="00D266D2">
                    <w:rPr>
                      <w:rFonts w:ascii="メイリオ" w:eastAsia="メイリオ" w:hAnsi="メイリオ" w:hint="eastAsia"/>
                      <w:b/>
                      <w:bCs/>
                      <w:color w:val="000000"/>
                      <w:sz w:val="24"/>
                      <w:szCs w:val="24"/>
                      <w:u w:val="dotted"/>
                    </w:rPr>
                    <w:t>。</w:t>
                  </w:r>
                </w:p>
                <w:p w14:paraId="6419511B" w14:textId="77777777" w:rsidR="001B4E2B" w:rsidRDefault="001B4E2B"/>
              </w:txbxContent>
            </v:textbox>
          </v:shape>
        </w:pict>
      </w:r>
    </w:p>
    <w:p w14:paraId="758ED4E3" w14:textId="2BD7A786" w:rsidR="007619EC" w:rsidRPr="007619EC" w:rsidRDefault="004F1B69" w:rsidP="007619EC">
      <w:pPr>
        <w:rPr>
          <w:rFonts w:ascii="Century" w:hAnsi="Century"/>
        </w:rPr>
      </w:pPr>
      <w:r>
        <w:rPr>
          <w:rFonts w:ascii="Century" w:hAnsi="Century"/>
          <w:noProof/>
        </w:rPr>
        <w:pict w14:anchorId="44175E0A">
          <v:group id="_x0000_s2114" style="position:absolute;left:0;text-align:left;margin-left:420.05pt;margin-top:13.25pt;width:89.5pt;height:93.35pt;z-index:251661312" coordorigin="5130,5201" coordsize="1886,2034">
            <v:shape id="_x0000_s2112" type="#_x0000_t75" style="position:absolute;left:5130;top:5201;width:1886;height:2034">
              <v:imagedata r:id="rId11" o:title="pose_shinpai_fukidashi_man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113" type="#_x0000_t136" style="position:absolute;left:5490;top:5612;width:1191;height:537" fillcolor="black">
              <v:stroke r:id="rId12" o:title=""/>
              <v:shadow color="#868686"/>
              <v:textpath style="font-family:&quot;HG丸ｺﾞｼｯｸM-PRO&quot;;v-text-align:left;v-text-reverse:t;v-text-kern:t" trim="t" fitpath="t" string="また…&#10;イベント&#10;中止か・・・"/>
            </v:shape>
          </v:group>
        </w:pict>
      </w:r>
    </w:p>
    <w:p w14:paraId="038A0214" w14:textId="014D1B8E" w:rsidR="007619EC" w:rsidRPr="007619EC" w:rsidRDefault="004F1B69" w:rsidP="007619EC">
      <w:pPr>
        <w:rPr>
          <w:rFonts w:ascii="Century" w:hAnsi="Century"/>
        </w:rPr>
      </w:pPr>
      <w:r>
        <w:rPr>
          <w:rFonts w:ascii="Century" w:hAnsi="Century"/>
          <w:noProof/>
        </w:rPr>
        <w:pict w14:anchorId="0626C9D7">
          <v:shape id="_x0000_s2082" type="#_x0000_t202" style="position:absolute;left:0;text-align:left;margin-left:3.5pt;margin-top:11.4pt;width:413.85pt;height:61.3pt;z-index:251659264" filled="f" stroked="f">
            <v:textbox style="mso-next-textbox:#_x0000_s2082" inset="5.85pt,.7pt,5.85pt,.7pt">
              <w:txbxContent>
                <w:p w14:paraId="2AB51350" w14:textId="737190F0" w:rsidR="001B4E2B" w:rsidRPr="00D266D2" w:rsidRDefault="001B4E2B" w:rsidP="00B56FF2">
                  <w:pPr>
                    <w:spacing w:line="360" w:lineRule="exact"/>
                    <w:ind w:firstLineChars="99" w:firstLine="238"/>
                    <w:rPr>
                      <w:rFonts w:ascii="メイリオ" w:eastAsia="メイリオ" w:hAnsi="メイリオ"/>
                      <w:color w:val="000000"/>
                      <w:sz w:val="24"/>
                      <w:szCs w:val="24"/>
                      <w:u w:val="dotted"/>
                    </w:rPr>
                  </w:pPr>
                  <w:r w:rsidRPr="00D266D2">
                    <w:rPr>
                      <w:rFonts w:ascii="メイリオ" w:eastAsia="メイリオ" w:hAnsi="メイリオ" w:hint="eastAsia"/>
                      <w:color w:val="000000"/>
                      <w:sz w:val="24"/>
                      <w:szCs w:val="24"/>
                      <w:u w:val="dotted"/>
                    </w:rPr>
                    <w:t>新型コロナウィルス感染症のため、不安で不自由な毎日をお過ごしの方も多いと思います。また、</w:t>
                  </w:r>
                  <w:r w:rsidR="001E47FA">
                    <w:rPr>
                      <w:rFonts w:ascii="メイリオ" w:eastAsia="メイリオ" w:hAnsi="メイリオ" w:hint="eastAsia"/>
                      <w:color w:val="000000"/>
                      <w:sz w:val="24"/>
                      <w:szCs w:val="24"/>
                      <w:u w:val="dotted"/>
                    </w:rPr>
                    <w:t>地域</w:t>
                  </w:r>
                  <w:r w:rsidRPr="00D266D2">
                    <w:rPr>
                      <w:rFonts w:ascii="メイリオ" w:eastAsia="メイリオ" w:hAnsi="メイリオ" w:hint="eastAsia"/>
                      <w:color w:val="000000"/>
                      <w:sz w:val="24"/>
                      <w:szCs w:val="24"/>
                      <w:u w:val="dotted"/>
                    </w:rPr>
                    <w:t>の行事や活動のほとんどは、</w:t>
                  </w:r>
                  <w:r w:rsidR="00B56FF2">
                    <w:rPr>
                      <w:rFonts w:ascii="メイリオ" w:eastAsia="メイリオ" w:hAnsi="メイリオ" w:hint="eastAsia"/>
                      <w:color w:val="000000"/>
                      <w:sz w:val="24"/>
                      <w:szCs w:val="24"/>
                      <w:u w:val="dotted"/>
                    </w:rPr>
                    <w:t>これまで</w:t>
                  </w:r>
                  <w:r w:rsidRPr="00D266D2">
                    <w:rPr>
                      <w:rFonts w:ascii="メイリオ" w:eastAsia="メイリオ" w:hAnsi="メイリオ" w:hint="eastAsia"/>
                      <w:color w:val="000000"/>
                      <w:sz w:val="24"/>
                      <w:szCs w:val="24"/>
                      <w:u w:val="dotted"/>
                    </w:rPr>
                    <w:t>休止・延期をして</w:t>
                  </w:r>
                  <w:r w:rsidR="00B56FF2">
                    <w:rPr>
                      <w:rFonts w:ascii="メイリオ" w:eastAsia="メイリオ" w:hAnsi="メイリオ" w:hint="eastAsia"/>
                      <w:color w:val="000000"/>
                      <w:sz w:val="24"/>
                      <w:szCs w:val="24"/>
                      <w:u w:val="dotted"/>
                    </w:rPr>
                    <w:t>きました</w:t>
                  </w:r>
                  <w:r w:rsidRPr="00D266D2">
                    <w:rPr>
                      <w:rFonts w:ascii="メイリオ" w:eastAsia="メイリオ" w:hAnsi="メイリオ" w:hint="eastAsia"/>
                      <w:color w:val="000000"/>
                      <w:sz w:val="24"/>
                      <w:szCs w:val="24"/>
                      <w:u w:val="dotted"/>
                    </w:rPr>
                    <w:t>。</w:t>
                  </w:r>
                </w:p>
                <w:p w14:paraId="7FB2B5E1" w14:textId="77777777" w:rsidR="001B4E2B" w:rsidRDefault="001B4E2B"/>
              </w:txbxContent>
            </v:textbox>
          </v:shape>
        </w:pict>
      </w:r>
    </w:p>
    <w:p w14:paraId="607E653F" w14:textId="2F77B582" w:rsidR="007619EC" w:rsidRPr="007619EC" w:rsidRDefault="007619EC" w:rsidP="007619EC">
      <w:pPr>
        <w:rPr>
          <w:rFonts w:ascii="Century" w:hAnsi="Century"/>
        </w:rPr>
      </w:pPr>
    </w:p>
    <w:p w14:paraId="6BFF13A0" w14:textId="784186D8" w:rsidR="007619EC" w:rsidRPr="007619EC" w:rsidRDefault="007619EC" w:rsidP="007619EC">
      <w:pPr>
        <w:rPr>
          <w:rFonts w:ascii="Century" w:hAnsi="Century"/>
        </w:rPr>
      </w:pPr>
    </w:p>
    <w:p w14:paraId="33A0D6FD" w14:textId="69FA65B3" w:rsidR="007619EC" w:rsidRPr="007619EC" w:rsidRDefault="004F1B69" w:rsidP="007619EC">
      <w:pPr>
        <w:rPr>
          <w:rFonts w:ascii="Century" w:hAnsi="Century"/>
        </w:rPr>
      </w:pPr>
      <w:r>
        <w:rPr>
          <w:rFonts w:ascii="Century" w:hAnsi="Century"/>
          <w:noProof/>
        </w:rPr>
        <w:pict w14:anchorId="0FBD753F">
          <v:shape id="_x0000_s2111" type="#_x0000_t202" style="position:absolute;left:0;text-align:left;margin-left:103.25pt;margin-top:12.45pt;width:384.35pt;height:43.25pt;z-index:251660288" filled="f" stroked="f">
            <v:textbox style="mso-next-textbox:#_x0000_s2111" inset="5.85pt,.7pt,5.85pt,.7pt">
              <w:txbxContent>
                <w:p w14:paraId="53DBC126" w14:textId="79FE66B7" w:rsidR="00503B8C" w:rsidRDefault="002E3151" w:rsidP="00AC71A8">
                  <w:pPr>
                    <w:spacing w:line="360" w:lineRule="exact"/>
                    <w:rPr>
                      <w:rFonts w:ascii="メイリオ" w:eastAsia="メイリオ" w:hAnsi="メイリオ"/>
                      <w:color w:val="000000"/>
                      <w:sz w:val="24"/>
                      <w:szCs w:val="24"/>
                      <w:u w:val="dotted"/>
                    </w:rPr>
                  </w:pPr>
                  <w:r w:rsidRPr="00D266D2">
                    <w:rPr>
                      <w:rFonts w:ascii="メイリオ" w:eastAsia="メイリオ" w:hAnsi="メイリオ" w:hint="eastAsia"/>
                      <w:color w:val="000000"/>
                      <w:sz w:val="24"/>
                      <w:szCs w:val="24"/>
                      <w:u w:val="dotted"/>
                    </w:rPr>
                    <w:t>少しずつ日常の生活が取り戻せることを期待しつつ、</w:t>
                  </w:r>
                </w:p>
                <w:p w14:paraId="308DAA85" w14:textId="6BDD4D9F" w:rsidR="00AC71A8" w:rsidRDefault="00030AFA" w:rsidP="00AC71A8">
                  <w:pPr>
                    <w:spacing w:line="360" w:lineRule="exact"/>
                    <w:rPr>
                      <w:rFonts w:ascii="メイリオ" w:eastAsia="メイリオ" w:hAnsi="メイリオ"/>
                      <w:color w:val="000000"/>
                      <w:sz w:val="24"/>
                      <w:szCs w:val="24"/>
                      <w:u w:val="dotted"/>
                    </w:rPr>
                  </w:pPr>
                  <w:r>
                    <w:rPr>
                      <w:rFonts w:ascii="メイリオ" w:eastAsia="メイリオ" w:hAnsi="メイリオ" w:hint="eastAsia"/>
                      <w:color w:val="000000"/>
                      <w:sz w:val="24"/>
                      <w:szCs w:val="24"/>
                      <w:u w:val="dotted"/>
                    </w:rPr>
                    <w:t>●●</w:t>
                  </w:r>
                  <w:r w:rsidR="00B56FF2">
                    <w:rPr>
                      <w:rFonts w:ascii="メイリオ" w:eastAsia="メイリオ" w:hAnsi="メイリオ" w:hint="eastAsia"/>
                      <w:color w:val="000000"/>
                      <w:sz w:val="24"/>
                      <w:szCs w:val="24"/>
                      <w:u w:val="dotted"/>
                    </w:rPr>
                    <w:t>にお住いのすべて</w:t>
                  </w:r>
                  <w:r w:rsidR="00AC71A8" w:rsidRPr="00D266D2">
                    <w:rPr>
                      <w:rFonts w:ascii="メイリオ" w:eastAsia="メイリオ" w:hAnsi="メイリオ" w:hint="eastAsia"/>
                      <w:color w:val="000000"/>
                      <w:sz w:val="24"/>
                      <w:szCs w:val="24"/>
                      <w:u w:val="dotted"/>
                    </w:rPr>
                    <w:t>の方へアンケート調査を実施すること</w:t>
                  </w:r>
                  <w:r w:rsidR="00B56FF2">
                    <w:rPr>
                      <w:rFonts w:ascii="メイリオ" w:eastAsia="メイリオ" w:hAnsi="メイリオ" w:hint="eastAsia"/>
                      <w:color w:val="000000"/>
                      <w:sz w:val="24"/>
                      <w:szCs w:val="24"/>
                      <w:u w:val="dotted"/>
                    </w:rPr>
                    <w:t>で</w:t>
                  </w:r>
                  <w:r w:rsidR="00AC71A8" w:rsidRPr="00D266D2">
                    <w:rPr>
                      <w:rFonts w:ascii="メイリオ" w:eastAsia="メイリオ" w:hAnsi="メイリオ" w:hint="eastAsia"/>
                      <w:color w:val="000000"/>
                      <w:sz w:val="24"/>
                      <w:szCs w:val="24"/>
                      <w:u w:val="dotted"/>
                    </w:rPr>
                    <w:t>、</w:t>
                  </w:r>
                </w:p>
                <w:p w14:paraId="45D37061" w14:textId="77777777" w:rsidR="002E3151" w:rsidRDefault="002E3151" w:rsidP="002E3151">
                  <w:pPr>
                    <w:spacing w:line="360" w:lineRule="exact"/>
                    <w:rPr>
                      <w:rFonts w:ascii="メイリオ" w:eastAsia="メイリオ" w:hAnsi="メイリオ"/>
                      <w:color w:val="000000"/>
                      <w:sz w:val="24"/>
                      <w:szCs w:val="24"/>
                      <w:u w:val="dotted"/>
                    </w:rPr>
                  </w:pPr>
                </w:p>
                <w:p w14:paraId="5B8B1EB1" w14:textId="77777777" w:rsidR="002E3151" w:rsidRDefault="002E3151"/>
              </w:txbxContent>
            </v:textbox>
          </v:shape>
        </w:pict>
      </w:r>
      <w:r>
        <w:rPr>
          <w:rFonts w:ascii="Century" w:hAnsi="Century"/>
          <w:noProof/>
        </w:rPr>
        <w:pict w14:anchorId="672DAEF1">
          <v:group id="_x0000_s2118" style="position:absolute;left:0;text-align:left;margin-left:13pt;margin-top:14.75pt;width:91.55pt;height:72.1pt;z-index:251662336" coordorigin="1025,9048" coordsize="1831,1442">
            <v:shape id="_x0000_s2115" type="#_x0000_t75" style="position:absolute;left:1920;top:9069;width:936;height:1417">
              <v:imagedata r:id="rId13" o:title="qa_clipborad_anke-to_man"/>
            </v:shape>
            <v:shape id="_x0000_s2116" type="#_x0000_t75" style="position:absolute;left:1025;top:9048;width:952;height:1442">
              <v:imagedata r:id="rId14" o:title="qa_clipborad_anke-to_woman"/>
            </v:shape>
          </v:group>
        </w:pict>
      </w:r>
    </w:p>
    <w:p w14:paraId="3C64771C" w14:textId="2E9D7A2D" w:rsidR="007619EC" w:rsidRPr="007619EC" w:rsidRDefault="007619EC" w:rsidP="007619EC">
      <w:pPr>
        <w:rPr>
          <w:rFonts w:ascii="Century" w:hAnsi="Century"/>
        </w:rPr>
      </w:pPr>
    </w:p>
    <w:p w14:paraId="753A46C8" w14:textId="7146E886" w:rsidR="007619EC" w:rsidRPr="007619EC" w:rsidRDefault="004F1B69" w:rsidP="007619EC">
      <w:pPr>
        <w:rPr>
          <w:rFonts w:ascii="Century" w:hAnsi="Century"/>
        </w:rPr>
      </w:pPr>
      <w:r>
        <w:rPr>
          <w:rFonts w:ascii="Century" w:hAnsi="Century"/>
          <w:noProof/>
        </w:rPr>
        <w:pict w14:anchorId="6A30E1C9">
          <v:shape id="_x0000_s2132" type="#_x0000_t202" style="position:absolute;left:0;text-align:left;margin-left:102.1pt;margin-top:11.35pt;width:385.5pt;height:62.3pt;z-index:251665408" filled="f" stroked="f">
            <v:textbox style="mso-next-textbox:#_x0000_s2132" inset="5.85pt,.7pt,5.85pt,.7pt">
              <w:txbxContent>
                <w:p w14:paraId="1CFC5D27" w14:textId="2F927F7C" w:rsidR="009A2CF6" w:rsidRPr="00DA177D" w:rsidRDefault="009A2CF6" w:rsidP="009A2CF6">
                  <w:pPr>
                    <w:spacing w:line="360" w:lineRule="exact"/>
                    <w:jc w:val="left"/>
                    <w:rPr>
                      <w:rFonts w:ascii="メイリオ" w:eastAsia="メイリオ" w:hAnsi="メイリオ"/>
                      <w:color w:val="000000"/>
                      <w:sz w:val="24"/>
                      <w:szCs w:val="24"/>
                      <w:u w:val="dotted"/>
                    </w:rPr>
                  </w:pPr>
                  <w:r w:rsidRPr="00D266D2">
                    <w:rPr>
                      <w:rFonts w:ascii="メイリオ" w:eastAsia="メイリオ" w:hAnsi="メイリオ" w:hint="eastAsia"/>
                      <w:color w:val="000000"/>
                      <w:sz w:val="24"/>
                      <w:szCs w:val="24"/>
                      <w:u w:val="dotted"/>
                    </w:rPr>
                    <w:t>皆さまからの声を参考に、今後の行事や活動を</w:t>
                  </w:r>
                  <w:r w:rsidR="00B56FF2">
                    <w:rPr>
                      <w:rFonts w:ascii="メイリオ" w:eastAsia="メイリオ" w:hAnsi="メイリオ" w:hint="eastAsia"/>
                      <w:color w:val="000000"/>
                      <w:sz w:val="24"/>
                      <w:szCs w:val="24"/>
                      <w:u w:val="dotted"/>
                    </w:rPr>
                    <w:t>進めて</w:t>
                  </w:r>
                  <w:r w:rsidRPr="00D266D2">
                    <w:rPr>
                      <w:rFonts w:ascii="メイリオ" w:eastAsia="メイリオ" w:hAnsi="メイリオ" w:hint="eastAsia"/>
                      <w:color w:val="000000"/>
                      <w:sz w:val="24"/>
                      <w:szCs w:val="24"/>
                      <w:u w:val="dotted"/>
                    </w:rPr>
                    <w:t>いきたいと思います。</w:t>
                  </w:r>
                  <w:r w:rsidR="00B56FF2">
                    <w:rPr>
                      <w:rFonts w:ascii="メイリオ" w:eastAsia="メイリオ" w:hAnsi="メイリオ" w:hint="eastAsia"/>
                      <w:color w:val="000000"/>
                      <w:sz w:val="24"/>
                      <w:szCs w:val="24"/>
                      <w:u w:val="dotted"/>
                    </w:rPr>
                    <w:t>率直な</w:t>
                  </w:r>
                  <w:r w:rsidR="00B56FF2" w:rsidRPr="00D266D2">
                    <w:rPr>
                      <w:rFonts w:ascii="メイリオ" w:eastAsia="メイリオ" w:hAnsi="メイリオ" w:hint="eastAsia"/>
                      <w:color w:val="000000"/>
                      <w:sz w:val="24"/>
                      <w:szCs w:val="24"/>
                      <w:u w:val="dotted"/>
                    </w:rPr>
                    <w:t>ご意見をお待ちしております。</w:t>
                  </w:r>
                </w:p>
                <w:p w14:paraId="188E66C7" w14:textId="77777777" w:rsidR="009A2CF6" w:rsidRPr="009A2CF6" w:rsidRDefault="009A2CF6"/>
              </w:txbxContent>
            </v:textbox>
          </v:shape>
        </w:pict>
      </w:r>
    </w:p>
    <w:p w14:paraId="57BA7026" w14:textId="2DC01B9C" w:rsidR="007619EC" w:rsidRPr="007619EC" w:rsidRDefault="007619EC" w:rsidP="007619EC">
      <w:pPr>
        <w:rPr>
          <w:rFonts w:ascii="Century" w:hAnsi="Century"/>
        </w:rPr>
      </w:pPr>
    </w:p>
    <w:p w14:paraId="266D47A2" w14:textId="29FBAE1B" w:rsidR="007619EC" w:rsidRPr="007619EC" w:rsidRDefault="004F1B69" w:rsidP="007619EC">
      <w:pPr>
        <w:rPr>
          <w:rFonts w:ascii="Century" w:hAnsi="Century"/>
        </w:rPr>
      </w:pPr>
      <w:r>
        <w:rPr>
          <w:rFonts w:ascii="Century" w:hAnsi="Century"/>
          <w:noProof/>
        </w:rPr>
        <w:pict w14:anchorId="46858946">
          <v:shape id="_x0000_s2128" type="#_x0000_t75" style="position:absolute;left:0;text-align:left;margin-left:400.95pt;margin-top:11.25pt;width:98.95pt;height:83.9pt;z-index:251667456">
            <v:imagedata r:id="rId15" o:title="message_yoroshiku_casual" croptop="17744f" cropleft="16194f" cropright="16167f"/>
          </v:shape>
        </w:pict>
      </w:r>
    </w:p>
    <w:p w14:paraId="4961E5EC" w14:textId="640673B3" w:rsidR="007619EC" w:rsidRPr="003823BA" w:rsidRDefault="004F1B69" w:rsidP="007619EC">
      <w:pPr>
        <w:rPr>
          <w:rFonts w:ascii="Century" w:hAnsi="Century"/>
        </w:rPr>
      </w:pPr>
      <w:r>
        <w:rPr>
          <w:rFonts w:ascii="Century" w:hAnsi="Century"/>
          <w:noProof/>
        </w:rPr>
        <w:pict w14:anchorId="35BEBB88">
          <v:shape id="_x0000_s2053" type="#_x0000_t202" style="position:absolute;left:0;text-align:left;margin-left:5.9pt;margin-top:4.65pt;width:392.65pt;height:81.75pt;z-index:2516643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" filled="f" strokecolor="#0070c0">
            <v:stroke dashstyle="3 1"/>
            <v:textbox style="mso-next-textbox:#_x0000_s2053" inset="1mm,1mm,1mm,1mm">
              <w:txbxContent>
                <w:p w14:paraId="7D4B7044" w14:textId="77777777" w:rsidR="005C2E44" w:rsidRDefault="00017370" w:rsidP="009A2CF6">
                  <w:pPr>
                    <w:pStyle w:val="a7"/>
                    <w:spacing w:line="280" w:lineRule="exact"/>
                    <w:ind w:left="330" w:rightChars="19" w:right="40" w:hanging="330"/>
                    <w:rPr>
                      <w:rFonts w:ascii="メイリオ" w:eastAsia="メイリオ" w:hAnsi="メイリオ"/>
                      <w:b w:val="0"/>
                      <w:bCs w:val="0"/>
                      <w:i/>
                      <w:color w:val="000000"/>
                      <w:sz w:val="24"/>
                      <w:szCs w:val="24"/>
                    </w:rPr>
                  </w:pPr>
                  <w:r w:rsidRPr="009A2CF6">
                    <w:rPr>
                      <w:rFonts w:ascii="メイリオ" w:eastAsia="メイリオ" w:hAnsi="メイリオ" w:hint="eastAsia"/>
                      <w:b w:val="0"/>
                      <w:bCs w:val="0"/>
                      <w:i/>
                      <w:color w:val="000000"/>
                      <w:sz w:val="24"/>
                      <w:szCs w:val="24"/>
                    </w:rPr>
                    <w:t>※</w:t>
                  </w:r>
                  <w:r w:rsidR="00224271">
                    <w:rPr>
                      <w:rFonts w:ascii="メイリオ" w:eastAsia="メイリオ" w:hAnsi="メイリオ" w:hint="eastAsia"/>
                      <w:b w:val="0"/>
                      <w:bCs w:val="0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Pr="009A2CF6">
                    <w:rPr>
                      <w:rFonts w:ascii="メイリオ" w:eastAsia="メイリオ" w:hAnsi="メイリオ" w:hint="eastAsia"/>
                      <w:b w:val="0"/>
                      <w:bCs w:val="0"/>
                      <w:i/>
                      <w:color w:val="000000"/>
                      <w:sz w:val="24"/>
                      <w:szCs w:val="24"/>
                    </w:rPr>
                    <w:t>アンケート調査票は、各世帯に１通ずつお配りしていますが、ご家族の方</w:t>
                  </w:r>
                  <w:r w:rsidR="00224271" w:rsidRPr="00224271">
                    <w:rPr>
                      <w:rFonts w:ascii="メイリオ" w:eastAsia="メイリオ" w:hAnsi="メイリオ" w:hint="eastAsia"/>
                      <w:b w:val="0"/>
                      <w:bCs w:val="0"/>
                      <w:i/>
                      <w:color w:val="000000"/>
                      <w:sz w:val="24"/>
                      <w:szCs w:val="24"/>
                    </w:rPr>
                    <w:t>が</w:t>
                  </w:r>
                  <w:r w:rsidRPr="009A2CF6">
                    <w:rPr>
                      <w:rFonts w:ascii="メイリオ" w:eastAsia="メイリオ" w:hAnsi="メイリオ" w:hint="eastAsia"/>
                      <w:b w:val="0"/>
                      <w:bCs w:val="0"/>
                      <w:i/>
                      <w:color w:val="000000"/>
                      <w:sz w:val="24"/>
                      <w:szCs w:val="24"/>
                    </w:rPr>
                    <w:t>複数お答えいただける</w:t>
                  </w:r>
                  <w:r w:rsidR="008F1EF6" w:rsidRPr="009A2CF6">
                    <w:rPr>
                      <w:rFonts w:ascii="メイリオ" w:eastAsia="メイリオ" w:hAnsi="メイリオ" w:hint="eastAsia"/>
                      <w:b w:val="0"/>
                      <w:bCs w:val="0"/>
                      <w:i/>
                      <w:color w:val="000000"/>
                      <w:sz w:val="24"/>
                      <w:szCs w:val="24"/>
                    </w:rPr>
                    <w:t>場合は、</w:t>
                  </w:r>
                  <w:r w:rsidR="005C2E44">
                    <w:rPr>
                      <w:rFonts w:ascii="メイリオ" w:eastAsia="メイリオ" w:hAnsi="メイリオ" w:hint="eastAsia"/>
                      <w:b w:val="0"/>
                      <w:bCs w:val="0"/>
                      <w:i/>
                      <w:color w:val="000000"/>
                      <w:sz w:val="24"/>
                      <w:szCs w:val="24"/>
                    </w:rPr>
                    <w:t>複数の</w:t>
                  </w:r>
                  <w:r w:rsidR="00D1533A">
                    <w:rPr>
                      <w:rFonts w:ascii="メイリオ" w:eastAsia="メイリオ" w:hAnsi="メイリオ" w:hint="eastAsia"/>
                      <w:b w:val="0"/>
                      <w:bCs w:val="0"/>
                      <w:i/>
                      <w:color w:val="000000"/>
                      <w:sz w:val="24"/>
                      <w:szCs w:val="24"/>
                    </w:rPr>
                    <w:t>調査票（集会所に置いてあります）を入手していただくか、</w:t>
                  </w:r>
                  <w:r w:rsidR="00D1533A" w:rsidRPr="00D1533A">
                    <w:rPr>
                      <w:rFonts w:ascii="メイリオ" w:eastAsia="メイリオ" w:hAnsi="メイリオ" w:hint="eastAsia"/>
                      <w:b w:val="0"/>
                      <w:bCs w:val="0"/>
                      <w:iCs/>
                      <w:color w:val="000000"/>
                      <w:sz w:val="24"/>
                      <w:szCs w:val="24"/>
                    </w:rPr>
                    <w:t>QR</w:t>
                  </w:r>
                  <w:r w:rsidR="00D1533A">
                    <w:rPr>
                      <w:rFonts w:ascii="メイリオ" w:eastAsia="メイリオ" w:hAnsi="メイリオ" w:hint="eastAsia"/>
                      <w:b w:val="0"/>
                      <w:bCs w:val="0"/>
                      <w:i/>
                      <w:color w:val="000000"/>
                      <w:sz w:val="24"/>
                      <w:szCs w:val="24"/>
                    </w:rPr>
                    <w:t>コードを読み込んで</w:t>
                  </w:r>
                  <w:r w:rsidR="002F071C">
                    <w:rPr>
                      <w:rFonts w:ascii="メイリオ" w:eastAsia="メイリオ" w:hAnsi="メイリオ" w:hint="eastAsia"/>
                      <w:b w:val="0"/>
                      <w:bCs w:val="0"/>
                      <w:i/>
                      <w:color w:val="000000"/>
                      <w:sz w:val="24"/>
                      <w:szCs w:val="24"/>
                    </w:rPr>
                    <w:t>インターネットによる回答をいただけると</w:t>
                  </w:r>
                  <w:r w:rsidR="008F1EF6" w:rsidRPr="009A2CF6">
                    <w:rPr>
                      <w:rFonts w:ascii="メイリオ" w:eastAsia="メイリオ" w:hAnsi="メイリオ" w:hint="eastAsia"/>
                      <w:b w:val="0"/>
                      <w:bCs w:val="0"/>
                      <w:i/>
                      <w:color w:val="000000"/>
                      <w:sz w:val="24"/>
                      <w:szCs w:val="24"/>
                    </w:rPr>
                    <w:t>助かります。</w:t>
                  </w:r>
                </w:p>
                <w:p w14:paraId="39505972" w14:textId="43F3DBFE" w:rsidR="00017370" w:rsidRPr="009A2CF6" w:rsidRDefault="00017370" w:rsidP="005C2E44">
                  <w:pPr>
                    <w:pStyle w:val="a7"/>
                    <w:spacing w:line="280" w:lineRule="exact"/>
                    <w:ind w:leftChars="100" w:left="210" w:rightChars="19" w:right="40" w:firstLineChars="52" w:firstLine="125"/>
                    <w:rPr>
                      <w:rFonts w:ascii="メイリオ" w:eastAsia="メイリオ" w:hAnsi="メイリオ"/>
                      <w:b w:val="0"/>
                      <w:bCs w:val="0"/>
                      <w:color w:val="FF0000"/>
                      <w:sz w:val="24"/>
                      <w:szCs w:val="24"/>
                    </w:rPr>
                  </w:pPr>
                  <w:r w:rsidRPr="009A2CF6">
                    <w:rPr>
                      <w:rFonts w:ascii="メイリオ" w:eastAsia="メイリオ" w:hAnsi="メイリオ" w:hint="eastAsia"/>
                      <w:b w:val="0"/>
                      <w:bCs w:val="0"/>
                      <w:i/>
                      <w:color w:val="000000"/>
                      <w:sz w:val="24"/>
                      <w:szCs w:val="24"/>
                    </w:rPr>
                    <w:t>どうぞよろしくお願いいたします。</w:t>
                  </w:r>
                </w:p>
              </w:txbxContent>
            </v:textbox>
            <w10:wrap anchorx="margin"/>
          </v:shape>
        </w:pict>
      </w:r>
    </w:p>
    <w:p w14:paraId="4BBE60EE" w14:textId="074E6499" w:rsidR="007619EC" w:rsidRPr="007619EC" w:rsidRDefault="007619EC" w:rsidP="007619EC">
      <w:pPr>
        <w:rPr>
          <w:rFonts w:ascii="Century" w:hAnsi="Century"/>
        </w:rPr>
      </w:pPr>
    </w:p>
    <w:p w14:paraId="61996E44" w14:textId="4EBDC765" w:rsidR="007619EC" w:rsidRPr="007619EC" w:rsidRDefault="007619EC" w:rsidP="007619EC">
      <w:pPr>
        <w:rPr>
          <w:rFonts w:ascii="Century" w:hAnsi="Century"/>
        </w:rPr>
      </w:pPr>
    </w:p>
    <w:p w14:paraId="5627FE71" w14:textId="6500870A" w:rsidR="007619EC" w:rsidRPr="007619EC" w:rsidRDefault="007619EC" w:rsidP="007619EC">
      <w:pPr>
        <w:rPr>
          <w:rFonts w:ascii="Century" w:hAnsi="Century"/>
        </w:rPr>
      </w:pPr>
    </w:p>
    <w:p w14:paraId="575929CA" w14:textId="5AA6862B" w:rsidR="007619EC" w:rsidRPr="007619EC" w:rsidRDefault="004F1B69" w:rsidP="007619EC">
      <w:pPr>
        <w:rPr>
          <w:rFonts w:ascii="Century" w:hAnsi="Century"/>
        </w:rPr>
      </w:pPr>
      <w:r>
        <w:rPr>
          <w:rFonts w:ascii="Century" w:hAnsi="Century"/>
          <w:noProof/>
        </w:rPr>
        <w:pict w14:anchorId="133D4E7A">
          <v:shape id="_x0000_s2129" type="#_x0000_t75" style="position:absolute;left:0;text-align:left;margin-left:342.2pt;margin-top:18.65pt;width:133.25pt;height:22.3pt;z-index:251668480">
            <v:imagedata r:id="rId15" o:title="message_yoroshiku_casual" croptop="-1168f" cropbottom="48846f" cropleft="509f" cropright="2382f"/>
          </v:shape>
        </w:pict>
      </w:r>
      <w:r>
        <w:rPr>
          <w:rFonts w:ascii="Century" w:hAnsi="Century"/>
          <w:noProof/>
        </w:rPr>
        <w:pict w14:anchorId="279503E4">
          <v:shape id="_x0000_s2083" type="#_x0000_t202" style="position:absolute;left:0;text-align:left;margin-left:213.8pt;margin-top:17.6pt;width:130.7pt;height:23.65pt;z-index:251666432" filled="f" stroked="f">
            <v:textbox style="mso-next-textbox:#_x0000_s2083" inset="5.85pt,.7pt,5.85pt,.7pt">
              <w:txbxContent>
                <w:p w14:paraId="216E6B3A" w14:textId="77777777" w:rsidR="001B4E2B" w:rsidRPr="00503B8C" w:rsidRDefault="001B4E2B" w:rsidP="00503B8C">
                  <w:pPr>
                    <w:spacing w:line="360" w:lineRule="exact"/>
                    <w:jc w:val="left"/>
                    <w:rPr>
                      <w:rFonts w:ascii="メイリオ" w:eastAsia="メイリオ" w:hAnsi="メイリオ"/>
                      <w:b/>
                      <w:bCs/>
                      <w:color w:val="000000"/>
                      <w:sz w:val="24"/>
                      <w:szCs w:val="24"/>
                      <w:u w:val="dotted"/>
                    </w:rPr>
                  </w:pPr>
                  <w:r w:rsidRPr="00D266D2">
                    <w:rPr>
                      <w:rFonts w:ascii="メイリオ" w:eastAsia="メイリオ" w:hAnsi="メイリオ" w:hint="eastAsia"/>
                      <w:b/>
                      <w:bCs/>
                      <w:color w:val="000000"/>
                      <w:sz w:val="24"/>
                      <w:szCs w:val="24"/>
                      <w:u w:val="dotted"/>
                    </w:rPr>
                    <w:t>是非、回答</w:t>
                  </w:r>
                  <w:r w:rsidRPr="00D266D2">
                    <w:rPr>
                      <w:rFonts w:ascii="メイリオ" w:eastAsia="メイリオ" w:hAnsi="メイリオ"/>
                      <w:b/>
                      <w:bCs/>
                      <w:color w:val="000000"/>
                      <w:sz w:val="24"/>
                      <w:szCs w:val="24"/>
                      <w:u w:val="dotted"/>
                    </w:rPr>
                    <w:t>に</w:t>
                  </w:r>
                  <w:r w:rsidRPr="00D266D2">
                    <w:rPr>
                      <w:rFonts w:ascii="メイリオ" w:eastAsia="メイリオ" w:hAnsi="メイリオ" w:hint="eastAsia"/>
                      <w:b/>
                      <w:bCs/>
                      <w:color w:val="000000"/>
                      <w:sz w:val="24"/>
                      <w:szCs w:val="24"/>
                      <w:u w:val="dotted"/>
                    </w:rPr>
                    <w:t>ご協力</w:t>
                  </w:r>
                  <w:r w:rsidR="00503B8C">
                    <w:rPr>
                      <w:rFonts w:ascii="メイリオ" w:eastAsia="メイリオ" w:hAnsi="メイリオ"/>
                      <w:b/>
                      <w:bCs/>
                      <w:color w:val="000000"/>
                      <w:sz w:val="24"/>
                      <w:szCs w:val="24"/>
                      <w:u w:val="dotted"/>
                    </w:rPr>
                    <w:t>を</w:t>
                  </w:r>
                </w:p>
              </w:txbxContent>
            </v:textbox>
          </v:shape>
        </w:pict>
      </w:r>
    </w:p>
    <w:p w14:paraId="12A50413" w14:textId="66C053F3" w:rsidR="007619EC" w:rsidRDefault="007619EC" w:rsidP="007619EC">
      <w:pPr>
        <w:rPr>
          <w:rFonts w:ascii="Century" w:hAnsi="Century"/>
        </w:rPr>
      </w:pPr>
    </w:p>
    <w:p w14:paraId="06975820" w14:textId="198DE543" w:rsidR="001E47FA" w:rsidRPr="007619EC" w:rsidRDefault="002F071C" w:rsidP="007619EC">
      <w:pPr>
        <w:rPr>
          <w:rFonts w:ascii="Century" w:hAnsi="Centur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986D7A4" wp14:editId="6B7A8B63">
                <wp:simplePos x="0" y="0"/>
                <wp:positionH relativeFrom="margin">
                  <wp:posOffset>186294</wp:posOffset>
                </wp:positionH>
                <wp:positionV relativeFrom="paragraph">
                  <wp:posOffset>140706</wp:posOffset>
                </wp:positionV>
                <wp:extent cx="6286500" cy="1733550"/>
                <wp:effectExtent l="0" t="0" r="0" b="0"/>
                <wp:wrapNone/>
                <wp:docPr id="236" name="テキスト ボックス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D601BE" w14:textId="095E8636" w:rsidR="0072288E" w:rsidRPr="002F071C" w:rsidRDefault="0072288E" w:rsidP="00BB348C">
                            <w:pPr>
                              <w:spacing w:before="240" w:line="44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F071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回答期限：</w:t>
                            </w:r>
                            <w:r w:rsidR="0073078A" w:rsidRPr="002F071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30AF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●</w:t>
                            </w:r>
                            <w:r w:rsidR="001E47FA" w:rsidRPr="002F071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年</w:t>
                            </w:r>
                            <w:r w:rsidR="00030AF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●</w:t>
                            </w:r>
                            <w:r w:rsidR="001E47FA" w:rsidRPr="002F071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月</w:t>
                            </w:r>
                            <w:r w:rsidR="00030AF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●</w:t>
                            </w:r>
                            <w:r w:rsidR="001E47FA" w:rsidRPr="002F071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日</w:t>
                            </w:r>
                            <w:r w:rsidR="00030AF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（●</w:t>
                            </w:r>
                            <w:r w:rsidR="005B1C0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0744FBB8" w14:textId="77777777" w:rsidR="002F071C" w:rsidRPr="002F071C" w:rsidRDefault="0072288E" w:rsidP="002F071C">
                            <w:pPr>
                              <w:pStyle w:val="a7"/>
                              <w:spacing w:line="360" w:lineRule="exact"/>
                              <w:ind w:rightChars="-166" w:right="-349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2F071C">
                              <w:rPr>
                                <w:rFonts w:ascii="BIZ UDPゴシック" w:eastAsia="BIZ UDPゴシック" w:hAnsi="BIZ UDPゴシック" w:hint="eastAsia"/>
                                <w:color w:val="000000"/>
                                <w:sz w:val="28"/>
                                <w:szCs w:val="28"/>
                              </w:rPr>
                              <w:t>回収方</w:t>
                            </w:r>
                            <w:r w:rsidRPr="002F071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法：</w:t>
                            </w:r>
                            <w:r w:rsidR="0073078A" w:rsidRPr="002F071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F071C" w:rsidRPr="002F071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以下の何れか一つを選んでいただきます。</w:t>
                            </w:r>
                          </w:p>
                          <w:p w14:paraId="7C797637" w14:textId="77777777" w:rsidR="002F071C" w:rsidRPr="002F071C" w:rsidRDefault="002F071C" w:rsidP="002F071C">
                            <w:pPr>
                              <w:pStyle w:val="a7"/>
                              <w:spacing w:line="360" w:lineRule="exact"/>
                              <w:ind w:leftChars="675" w:left="1841" w:rightChars="-166" w:right="-349" w:hangingChars="151" w:hanging="423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2F071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❶調査票の返送--記入の上、入っていた封筒に入れ、封かんのうえ、</w:t>
                            </w:r>
                          </w:p>
                          <w:p w14:paraId="5AB91AE8" w14:textId="77777777" w:rsidR="002F071C" w:rsidRPr="002F071C" w:rsidRDefault="002F071C" w:rsidP="002F071C">
                            <w:pPr>
                              <w:pStyle w:val="a7"/>
                              <w:spacing w:line="360" w:lineRule="exact"/>
                              <w:ind w:leftChars="809" w:left="1982" w:rightChars="-166" w:right="-349" w:hangingChars="101" w:hanging="283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2F071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自治会ポストに投函</w:t>
                            </w:r>
                          </w:p>
                          <w:p w14:paraId="5DC45655" w14:textId="33A4E606" w:rsidR="0072288E" w:rsidRPr="002F071C" w:rsidRDefault="002F071C" w:rsidP="002F071C">
                            <w:pPr>
                              <w:pStyle w:val="a7"/>
                              <w:spacing w:line="360" w:lineRule="exact"/>
                              <w:ind w:leftChars="674" w:left="1745" w:rightChars="-166" w:right="-349" w:hangingChars="118" w:hanging="330"/>
                              <w:rPr>
                                <w:rFonts w:ascii="BIZ UDPゴシック" w:eastAsia="BIZ UDPゴシック" w:hAnsi="BIZ UDPゴシック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F071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❷インターネット回答—</w:t>
                            </w:r>
                            <w:r w:rsidR="00681CE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Pr="002F071C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QRコードをスマートフォンやパソコンに読み込んで回答し返送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6D7A4" id="テキスト ボックス 236" o:spid="_x0000_s1033" type="#_x0000_t202" style="position:absolute;left:0;text-align:left;margin-left:14.65pt;margin-top:11.1pt;width:495pt;height:136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" filled="f" stroked="f" strokeweight=".5pt">
                <v:path arrowok="t"/>
                <v:textbox>
                  <w:txbxContent>
                    <w:p w14:paraId="05D601BE" w14:textId="095E8636" w:rsidR="0072288E" w:rsidRPr="002F071C" w:rsidRDefault="0072288E" w:rsidP="00BB348C">
                      <w:pPr>
                        <w:spacing w:before="240" w:line="44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2F071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回答期限：</w:t>
                      </w:r>
                      <w:r w:rsidR="0073078A" w:rsidRPr="002F071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030AF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●</w:t>
                      </w:r>
                      <w:r w:rsidR="001E47FA" w:rsidRPr="002F071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年</w:t>
                      </w:r>
                      <w:r w:rsidR="00030AF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●</w:t>
                      </w:r>
                      <w:r w:rsidR="001E47FA" w:rsidRPr="002F071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月</w:t>
                      </w:r>
                      <w:r w:rsidR="00030AF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●</w:t>
                      </w:r>
                      <w:r w:rsidR="001E47FA" w:rsidRPr="002F071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日</w:t>
                      </w:r>
                      <w:r w:rsidR="00030AF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（●</w:t>
                      </w:r>
                      <w:r w:rsidR="005B1C0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）</w:t>
                      </w:r>
                    </w:p>
                    <w:p w14:paraId="0744FBB8" w14:textId="77777777" w:rsidR="002F071C" w:rsidRPr="002F071C" w:rsidRDefault="0072288E" w:rsidP="002F071C">
                      <w:pPr>
                        <w:pStyle w:val="a7"/>
                        <w:spacing w:line="360" w:lineRule="exact"/>
                        <w:ind w:rightChars="-166" w:right="-349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2F071C">
                        <w:rPr>
                          <w:rFonts w:ascii="BIZ UDPゴシック" w:eastAsia="BIZ UDPゴシック" w:hAnsi="BIZ UDPゴシック" w:hint="eastAsia"/>
                          <w:color w:val="000000"/>
                          <w:sz w:val="28"/>
                          <w:szCs w:val="28"/>
                        </w:rPr>
                        <w:t>回収方</w:t>
                      </w:r>
                      <w:r w:rsidRPr="002F071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法：</w:t>
                      </w:r>
                      <w:r w:rsidR="0073078A" w:rsidRPr="002F071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 </w:t>
                      </w:r>
                      <w:r w:rsidR="002F071C" w:rsidRPr="002F071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以下の何れか一つを選んでいただきます。</w:t>
                      </w:r>
                    </w:p>
                    <w:p w14:paraId="7C797637" w14:textId="77777777" w:rsidR="002F071C" w:rsidRPr="002F071C" w:rsidRDefault="002F071C" w:rsidP="002F071C">
                      <w:pPr>
                        <w:pStyle w:val="a7"/>
                        <w:spacing w:line="360" w:lineRule="exact"/>
                        <w:ind w:leftChars="675" w:left="1841" w:rightChars="-166" w:right="-349" w:hangingChars="151" w:hanging="423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2F071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❶調査票の返送--記入の上、入っていた封筒に入れ、封かんのうえ、</w:t>
                      </w:r>
                    </w:p>
                    <w:p w14:paraId="5AB91AE8" w14:textId="77777777" w:rsidR="002F071C" w:rsidRPr="002F071C" w:rsidRDefault="002F071C" w:rsidP="002F071C">
                      <w:pPr>
                        <w:pStyle w:val="a7"/>
                        <w:spacing w:line="360" w:lineRule="exact"/>
                        <w:ind w:leftChars="809" w:left="1982" w:rightChars="-166" w:right="-349" w:hangingChars="101" w:hanging="283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2F071C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自治会ポストに投函</w:t>
                      </w:r>
                    </w:p>
                    <w:p w14:paraId="5DC45655" w14:textId="33A4E606" w:rsidR="0072288E" w:rsidRPr="002F071C" w:rsidRDefault="002F071C" w:rsidP="002F071C">
                      <w:pPr>
                        <w:pStyle w:val="a7"/>
                        <w:spacing w:line="360" w:lineRule="exact"/>
                        <w:ind w:leftChars="674" w:left="1745" w:rightChars="-166" w:right="-349" w:hangingChars="118" w:hanging="330"/>
                        <w:rPr>
                          <w:rFonts w:ascii="BIZ UDPゴシック" w:eastAsia="BIZ UDPゴシック" w:hAnsi="BIZ UDPゴシック"/>
                          <w:color w:val="000000"/>
                          <w:sz w:val="28"/>
                          <w:szCs w:val="28"/>
                        </w:rPr>
                      </w:pPr>
                      <w:r w:rsidRPr="002F071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❷インターネット回答—</w:t>
                      </w:r>
                      <w:r w:rsidR="00681CE5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左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</w:t>
                      </w:r>
                      <w:r w:rsidRPr="002F071C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t>QRコードをスマートフォンやパソコンに読み込んで回答し返送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9A10A3" w14:textId="2B02ACA9" w:rsidR="007619EC" w:rsidRPr="007619EC" w:rsidRDefault="007619EC" w:rsidP="007619EC">
      <w:pPr>
        <w:rPr>
          <w:rFonts w:ascii="Century" w:hAnsi="Century"/>
        </w:rPr>
      </w:pPr>
      <w:bookmarkStart w:id="0" w:name="_GoBack"/>
      <w:bookmarkEnd w:id="0"/>
    </w:p>
    <w:p w14:paraId="347D1ED9" w14:textId="7793A84B" w:rsidR="007619EC" w:rsidRPr="007619EC" w:rsidRDefault="007619EC" w:rsidP="007619EC">
      <w:pPr>
        <w:rPr>
          <w:rFonts w:ascii="Century" w:hAnsi="Century"/>
        </w:rPr>
      </w:pPr>
    </w:p>
    <w:p w14:paraId="3F15384F" w14:textId="520F9B13" w:rsidR="007619EC" w:rsidRPr="007619EC" w:rsidRDefault="007619EC" w:rsidP="007619EC">
      <w:pPr>
        <w:rPr>
          <w:rFonts w:ascii="Century" w:hAnsi="Century"/>
        </w:rPr>
      </w:pPr>
    </w:p>
    <w:p w14:paraId="2C1E017F" w14:textId="0EEF56E2" w:rsidR="007619EC" w:rsidRPr="007619EC" w:rsidRDefault="007619EC" w:rsidP="007619EC">
      <w:pPr>
        <w:rPr>
          <w:rFonts w:ascii="Century" w:hAnsi="Century"/>
        </w:rPr>
      </w:pPr>
    </w:p>
    <w:p w14:paraId="162C33F7" w14:textId="12D16341" w:rsidR="007619EC" w:rsidRPr="007619EC" w:rsidRDefault="007619EC" w:rsidP="007619EC">
      <w:pPr>
        <w:rPr>
          <w:rFonts w:ascii="Century" w:hAnsi="Century"/>
        </w:rPr>
      </w:pPr>
    </w:p>
    <w:p w14:paraId="38D24181" w14:textId="77777777" w:rsidR="007619EC" w:rsidRPr="00D266D2" w:rsidRDefault="007619EC" w:rsidP="00DD579F">
      <w:pPr>
        <w:widowControl/>
        <w:jc w:val="left"/>
        <w:rPr>
          <w:rFonts w:ascii="ＭＳ ゴシック" w:eastAsia="ＭＳ ゴシック" w:hAnsi="ＭＳ ゴシック"/>
          <w:b/>
          <w:color w:val="FFFFFF"/>
          <w:sz w:val="36"/>
          <w:szCs w:val="36"/>
        </w:rPr>
        <w:sectPr w:rsidR="007619EC" w:rsidRPr="00D266D2" w:rsidSect="00907DD7">
          <w:headerReference w:type="default" r:id="rId16"/>
          <w:footerReference w:type="default" r:id="rId17"/>
          <w:pgSz w:w="11910" w:h="16840" w:code="9"/>
          <w:pgMar w:top="851" w:right="1077" w:bottom="567" w:left="1077" w:header="380" w:footer="306" w:gutter="0"/>
          <w:pgNumType w:start="1"/>
          <w:cols w:space="720"/>
          <w:docGrid w:type="lines" w:linePitch="378"/>
        </w:sectPr>
      </w:pPr>
    </w:p>
    <w:p w14:paraId="7527C33C" w14:textId="2B5A05D0" w:rsidR="003D2087" w:rsidRPr="00D266D2" w:rsidRDefault="00DA3D6E" w:rsidP="00DD579F">
      <w:pPr>
        <w:spacing w:line="360" w:lineRule="exact"/>
        <w:rPr>
          <w:rFonts w:ascii="ＭＳ ゴシック" w:eastAsia="ＭＳ ゴシック" w:hAnsi="ＭＳ ゴシック"/>
          <w:b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56C2E67B" wp14:editId="3D427E93">
            <wp:extent cx="3657600" cy="36576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9B8AE" w14:textId="40138E39" w:rsidR="003D2087" w:rsidRPr="00D266D2" w:rsidRDefault="00030AFA" w:rsidP="005A2069">
      <w:pPr>
        <w:rPr>
          <w:rFonts w:ascii="ＭＳ ゴシック" w:eastAsia="ＭＳ ゴシック" w:hAnsi="ＭＳ ゴシック"/>
          <w:b/>
          <w:color w:val="000000"/>
          <w:sz w:val="36"/>
          <w:szCs w:val="36"/>
        </w:rPr>
      </w:pPr>
      <w:r>
        <w:rPr>
          <w:rFonts w:ascii="ＭＳ ゴシック" w:eastAsia="ＭＳ ゴシック" w:hAnsi="ＭＳ ゴシック"/>
          <w:b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5107DF2" wp14:editId="48B007A2">
                <wp:simplePos x="0" y="0"/>
                <wp:positionH relativeFrom="column">
                  <wp:posOffset>215900</wp:posOffset>
                </wp:positionH>
                <wp:positionV relativeFrom="paragraph">
                  <wp:posOffset>120649</wp:posOffset>
                </wp:positionV>
                <wp:extent cx="1257300" cy="115252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52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58406" w14:textId="77777777" w:rsidR="00030AFA" w:rsidRDefault="00030AFA" w:rsidP="00030AF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30AFA">
                              <w:rPr>
                                <w:rFonts w:ascii="BIZ UDPゴシック" w:eastAsia="BIZ UDPゴシック" w:hAnsi="BIZ UDPゴシック" w:hint="eastAsia"/>
                              </w:rPr>
                              <w:t>インターネット</w:t>
                            </w:r>
                          </w:p>
                          <w:p w14:paraId="69965E64" w14:textId="46E675E4" w:rsidR="00030AFA" w:rsidRPr="00030AFA" w:rsidRDefault="00030AFA" w:rsidP="00030AF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30AFA">
                              <w:rPr>
                                <w:rFonts w:ascii="BIZ UDPゴシック" w:eastAsia="BIZ UDPゴシック" w:hAnsi="BIZ UDPゴシック"/>
                              </w:rPr>
                              <w:t>回答用</w:t>
                            </w:r>
                          </w:p>
                          <w:p w14:paraId="58EEDA9A" w14:textId="704BA04C" w:rsidR="00030AFA" w:rsidRPr="00030AFA" w:rsidRDefault="00030AFA" w:rsidP="00030AF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30AFA">
                              <w:rPr>
                                <w:rFonts w:ascii="BIZ UDPゴシック" w:eastAsia="BIZ UDPゴシック" w:hAnsi="BIZ UDPゴシック" w:hint="eastAsia"/>
                              </w:rPr>
                              <w:t>QR</w:t>
                            </w:r>
                            <w:r w:rsidRPr="00030AFA">
                              <w:rPr>
                                <w:rFonts w:ascii="BIZ UDPゴシック" w:eastAsia="BIZ UDPゴシック" w:hAnsi="BIZ UDPゴシック"/>
                              </w:rPr>
                              <w:t>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07DF2" id="正方形/長方形 2" o:spid="_x0000_s1034" style="position:absolute;left:0;text-align:left;margin-left:17pt;margin-top:9.5pt;width:99pt;height:9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" fillcolor="#4f81bd [3204]" strokecolor="#243f60 [1604]" strokeweight="2pt">
                <v:textbox>
                  <w:txbxContent>
                    <w:p w14:paraId="12458406" w14:textId="77777777" w:rsidR="00030AFA" w:rsidRDefault="00030AFA" w:rsidP="00030AFA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030AFA">
                        <w:rPr>
                          <w:rFonts w:ascii="BIZ UDPゴシック" w:eastAsia="BIZ UDPゴシック" w:hAnsi="BIZ UDPゴシック" w:hint="eastAsia"/>
                        </w:rPr>
                        <w:t>インターネット</w:t>
                      </w:r>
                    </w:p>
                    <w:p w14:paraId="69965E64" w14:textId="46E675E4" w:rsidR="00030AFA" w:rsidRPr="00030AFA" w:rsidRDefault="00030AFA" w:rsidP="00030AFA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030AFA">
                        <w:rPr>
                          <w:rFonts w:ascii="BIZ UDPゴシック" w:eastAsia="BIZ UDPゴシック" w:hAnsi="BIZ UDPゴシック"/>
                        </w:rPr>
                        <w:t>回答用</w:t>
                      </w:r>
                    </w:p>
                    <w:p w14:paraId="58EEDA9A" w14:textId="704BA04C" w:rsidR="00030AFA" w:rsidRPr="00030AFA" w:rsidRDefault="00030AFA" w:rsidP="00030AFA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030AFA">
                        <w:rPr>
                          <w:rFonts w:ascii="BIZ UDPゴシック" w:eastAsia="BIZ UDPゴシック" w:hAnsi="BIZ UDPゴシック" w:hint="eastAsia"/>
                        </w:rPr>
                        <w:t>QR</w:t>
                      </w:r>
                      <w:r w:rsidRPr="00030AFA">
                        <w:rPr>
                          <w:rFonts w:ascii="BIZ UDPゴシック" w:eastAsia="BIZ UDPゴシック" w:hAnsi="BIZ UDPゴシック"/>
                        </w:rPr>
                        <w:t>コード</w:t>
                      </w:r>
                    </w:p>
                  </w:txbxContent>
                </v:textbox>
              </v:rect>
            </w:pict>
          </mc:Fallback>
        </mc:AlternateContent>
      </w:r>
      <w:r w:rsidR="005A2069">
        <w:rPr>
          <w:rFonts w:ascii="ＭＳ ゴシック" w:eastAsia="ＭＳ ゴシック" w:hAnsi="ＭＳ ゴシック"/>
          <w:b/>
          <w:noProof/>
          <w:color w:val="00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0834DABA" wp14:editId="4981A8B8">
                <wp:simplePos x="0" y="0"/>
                <wp:positionH relativeFrom="margin">
                  <wp:posOffset>2517715</wp:posOffset>
                </wp:positionH>
                <wp:positionV relativeFrom="paragraph">
                  <wp:posOffset>184629</wp:posOffset>
                </wp:positionV>
                <wp:extent cx="4502988" cy="54038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988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E13CE" w14:textId="56B72817" w:rsidR="0072288E" w:rsidRDefault="0072288E" w:rsidP="00224271">
                            <w:pPr>
                              <w:spacing w:line="240" w:lineRule="exact"/>
                              <w:ind w:rightChars="343" w:right="720"/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</w:pPr>
                            <w:r w:rsidRPr="00551DF5"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なお、</w:t>
                            </w:r>
                            <w:r w:rsidRPr="00551DF5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ご記入いただいた</w:t>
                            </w:r>
                            <w:r w:rsidRPr="00551DF5"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個人情報については、</w:t>
                            </w:r>
                            <w:r w:rsidR="00017370" w:rsidRPr="00017370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適正に管理し、</w:t>
                            </w:r>
                            <w:r w:rsidR="004F1B69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●</w:t>
                            </w:r>
                            <w:r w:rsidR="004F1B69"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●</w:t>
                            </w:r>
                            <w:r w:rsidR="001E47FA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地区</w:t>
                            </w:r>
                            <w:r w:rsidRPr="00551DF5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の</w:t>
                            </w:r>
                            <w:r w:rsidRPr="00551DF5"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地域活動</w:t>
                            </w:r>
                            <w:r w:rsidRPr="00551DF5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やイベント等</w:t>
                            </w:r>
                            <w:r w:rsidRPr="00551DF5"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  <w:t>へのお声がけに使用し、それ以外には使用いたしません</w:t>
                            </w:r>
                            <w:r w:rsidRPr="00551DF5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。</w:t>
                            </w:r>
                          </w:p>
                          <w:p w14:paraId="04AA871A" w14:textId="77777777" w:rsidR="008E6F29" w:rsidRDefault="008E6F29" w:rsidP="007619EC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</w:pPr>
                          </w:p>
                          <w:p w14:paraId="1D0DABF1" w14:textId="77777777" w:rsidR="008E6F29" w:rsidRPr="00551DF5" w:rsidRDefault="008E6F29" w:rsidP="007619EC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4DABA" id="テキスト ボックス 2" o:spid="_x0000_s1035" type="#_x0000_t202" style="position:absolute;left:0;text-align:left;margin-left:198.25pt;margin-top:14.55pt;width:354.55pt;height:42.55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" filled="f" stroked="f">
                <v:textbox>
                  <w:txbxContent>
                    <w:p w14:paraId="0ADE13CE" w14:textId="56B72817" w:rsidR="0072288E" w:rsidRDefault="0072288E" w:rsidP="00224271">
                      <w:pPr>
                        <w:spacing w:line="240" w:lineRule="exact"/>
                        <w:ind w:rightChars="343" w:right="720"/>
                        <w:rPr>
                          <w:rFonts w:ascii="メイリオ" w:eastAsia="メイリオ" w:hAnsi="メイリオ"/>
                          <w:b/>
                          <w:sz w:val="22"/>
                        </w:rPr>
                      </w:pPr>
                      <w:r w:rsidRPr="00551DF5"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なお、</w:t>
                      </w:r>
                      <w:r w:rsidRPr="00551DF5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ご記入いただいた</w:t>
                      </w:r>
                      <w:r w:rsidRPr="00551DF5"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個人情報については、</w:t>
                      </w:r>
                      <w:r w:rsidR="00017370" w:rsidRPr="00017370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適正に管理し、</w:t>
                      </w:r>
                      <w:r w:rsidR="004F1B69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●</w:t>
                      </w:r>
                      <w:r w:rsidR="004F1B69"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●</w:t>
                      </w:r>
                      <w:r w:rsidR="001E47FA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地区</w:t>
                      </w:r>
                      <w:r w:rsidRPr="00551DF5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の</w:t>
                      </w:r>
                      <w:r w:rsidRPr="00551DF5"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地域活動</w:t>
                      </w:r>
                      <w:r w:rsidRPr="00551DF5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やイベント等</w:t>
                      </w:r>
                      <w:r w:rsidRPr="00551DF5">
                        <w:rPr>
                          <w:rFonts w:ascii="メイリオ" w:eastAsia="メイリオ" w:hAnsi="メイリオ"/>
                          <w:b/>
                          <w:sz w:val="22"/>
                        </w:rPr>
                        <w:t>へのお声がけに使用し、それ以外には使用いたしません</w:t>
                      </w:r>
                      <w:r w:rsidRPr="00551DF5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。</w:t>
                      </w:r>
                    </w:p>
                    <w:p w14:paraId="04AA871A" w14:textId="77777777" w:rsidR="008E6F29" w:rsidRDefault="008E6F29" w:rsidP="007619EC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sz w:val="22"/>
                        </w:rPr>
                      </w:pPr>
                    </w:p>
                    <w:p w14:paraId="1D0DABF1" w14:textId="77777777" w:rsidR="008E6F29" w:rsidRPr="00551DF5" w:rsidRDefault="008E6F29" w:rsidP="007619EC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3D6E" w:rsidRPr="00DA3D6E">
        <w:t xml:space="preserve"> </w:t>
      </w:r>
    </w:p>
    <w:p w14:paraId="05AEA3A3" w14:textId="114E8E3C" w:rsidR="003D2087" w:rsidRPr="00D266D2" w:rsidRDefault="003D2087" w:rsidP="00DD579F">
      <w:pPr>
        <w:spacing w:line="360" w:lineRule="exact"/>
        <w:rPr>
          <w:rFonts w:ascii="ＭＳ ゴシック" w:eastAsia="ＭＳ ゴシック" w:hAnsi="ＭＳ ゴシック"/>
          <w:b/>
          <w:color w:val="000000"/>
          <w:sz w:val="36"/>
          <w:szCs w:val="36"/>
        </w:rPr>
      </w:pPr>
    </w:p>
    <w:p w14:paraId="17C84F14" w14:textId="26BD1D23" w:rsidR="003D2087" w:rsidRPr="00D266D2" w:rsidRDefault="003D2087" w:rsidP="00DD579F">
      <w:pPr>
        <w:spacing w:line="360" w:lineRule="exact"/>
        <w:rPr>
          <w:rFonts w:ascii="ＭＳ ゴシック" w:eastAsia="ＭＳ ゴシック" w:hAnsi="ＭＳ ゴシック"/>
          <w:b/>
          <w:color w:val="000000"/>
          <w:sz w:val="36"/>
          <w:szCs w:val="36"/>
        </w:rPr>
      </w:pPr>
    </w:p>
    <w:p w14:paraId="7A8E61D8" w14:textId="5C412E46" w:rsidR="003D2087" w:rsidRPr="00D266D2" w:rsidRDefault="003D2087" w:rsidP="00DD579F">
      <w:pPr>
        <w:spacing w:line="360" w:lineRule="exact"/>
        <w:rPr>
          <w:rFonts w:ascii="ＭＳ ゴシック" w:eastAsia="ＭＳ ゴシック" w:hAnsi="ＭＳ ゴシック"/>
          <w:b/>
          <w:color w:val="000000"/>
          <w:sz w:val="36"/>
          <w:szCs w:val="36"/>
        </w:rPr>
      </w:pPr>
    </w:p>
    <w:p w14:paraId="434C826C" w14:textId="23EE1741" w:rsidR="003D2087" w:rsidRDefault="005A2069" w:rsidP="00DD579F">
      <w:pPr>
        <w:spacing w:line="360" w:lineRule="exact"/>
        <w:rPr>
          <w:rFonts w:ascii="ＭＳ ゴシック" w:eastAsia="ＭＳ ゴシック" w:hAnsi="ＭＳ ゴシック"/>
          <w:b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A34B8DD" wp14:editId="099CE43E">
                <wp:simplePos x="0" y="0"/>
                <wp:positionH relativeFrom="margin">
                  <wp:posOffset>2986597</wp:posOffset>
                </wp:positionH>
                <wp:positionV relativeFrom="paragraph">
                  <wp:posOffset>19110</wp:posOffset>
                </wp:positionV>
                <wp:extent cx="3877945" cy="320040"/>
                <wp:effectExtent l="0" t="0" r="27305" b="22860"/>
                <wp:wrapNone/>
                <wp:docPr id="254" name="角丸四角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7945" cy="320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A5A5A5">
                              <a:lumMod val="75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3811BF79" w14:textId="58DF3E4D" w:rsidR="0072288E" w:rsidRPr="003823BA" w:rsidRDefault="0072288E" w:rsidP="00224271">
                            <w:pPr>
                              <w:spacing w:line="24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823B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問合せ先</w:t>
                            </w:r>
                            <w:r w:rsidRPr="003823BA">
                              <w:rPr>
                                <w:rFonts w:ascii="Meiryo UI" w:eastAsia="Meiryo UI" w:hAnsi="Meiryo UI"/>
                                <w:b/>
                                <w:bCs/>
                                <w:sz w:val="20"/>
                                <w:szCs w:val="20"/>
                              </w:rPr>
                              <w:t>：</w:t>
                            </w:r>
                            <w:r w:rsidR="00030AF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●</w:t>
                            </w:r>
                            <w:r w:rsidR="00030AFA">
                              <w:rPr>
                                <w:rFonts w:ascii="Meiryo UI" w:eastAsia="Meiryo UI" w:hAnsi="Meiryo UI"/>
                                <w:b/>
                                <w:bCs/>
                                <w:sz w:val="20"/>
                                <w:szCs w:val="20"/>
                              </w:rPr>
                              <w:t>●</w:t>
                            </w:r>
                            <w:r w:rsidR="001E47F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自治会</w:t>
                            </w:r>
                            <w:r w:rsidR="00777E8B" w:rsidRPr="003823B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会長　</w:t>
                            </w:r>
                            <w:r w:rsidR="00030AF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●</w:t>
                            </w:r>
                            <w:r w:rsidR="00030AFA">
                              <w:rPr>
                                <w:rFonts w:ascii="Meiryo UI" w:eastAsia="Meiryo UI" w:hAnsi="Meiryo UI"/>
                                <w:b/>
                                <w:bCs/>
                                <w:sz w:val="20"/>
                                <w:szCs w:val="20"/>
                              </w:rPr>
                              <w:t>●</w:t>
                            </w:r>
                            <w:r w:rsidR="005B1C0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30AF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●</w:t>
                            </w:r>
                            <w:r w:rsidR="00030AFA">
                              <w:rPr>
                                <w:rFonts w:ascii="Meiryo UI" w:eastAsia="Meiryo UI" w:hAnsi="Meiryo UI"/>
                                <w:b/>
                                <w:bCs/>
                                <w:sz w:val="20"/>
                                <w:szCs w:val="20"/>
                              </w:rPr>
                              <w:t>●</w:t>
                            </w:r>
                            <w:r w:rsidRPr="003823BA">
                              <w:rPr>
                                <w:rFonts w:ascii="Meiryo UI" w:eastAsia="Meiryo UI" w:hAnsi="Meiryo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823B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☎</w:t>
                            </w:r>
                            <w:r w:rsidRPr="003823BA">
                              <w:rPr>
                                <w:rFonts w:ascii="Meiryo UI" w:eastAsia="Meiryo UI" w:hAnsi="Meiryo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30AF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●</w:t>
                            </w:r>
                            <w:r w:rsidR="00030AFA">
                              <w:rPr>
                                <w:rFonts w:ascii="Meiryo UI" w:eastAsia="Meiryo UI" w:hAnsi="Meiryo UI"/>
                                <w:b/>
                                <w:bCs/>
                                <w:sz w:val="20"/>
                                <w:szCs w:val="20"/>
                              </w:rPr>
                              <w:t>●</w:t>
                            </w:r>
                            <w:r w:rsidR="00030AF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●</w:t>
                            </w:r>
                            <w:r w:rsidR="00030AFA">
                              <w:rPr>
                                <w:rFonts w:ascii="Meiryo UI" w:eastAsia="Meiryo UI" w:hAnsi="Meiryo UI"/>
                                <w:b/>
                                <w:bCs/>
                                <w:sz w:val="20"/>
                                <w:szCs w:val="20"/>
                              </w:rPr>
                              <w:t>●</w:t>
                            </w:r>
                            <w:r w:rsidR="00030AF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●</w:t>
                            </w:r>
                            <w:r w:rsidR="00030AFA">
                              <w:rPr>
                                <w:rFonts w:ascii="Meiryo UI" w:eastAsia="Meiryo UI" w:hAnsi="Meiryo UI"/>
                                <w:b/>
                                <w:bCs/>
                                <w:sz w:val="20"/>
                                <w:szCs w:val="20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4B8DD" id="角丸四角形 9" o:spid="_x0000_s1036" style="position:absolute;left:0;text-align:left;margin-left:235.15pt;margin-top:1.5pt;width:305.35pt;height:25.2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" fillcolor="window" strokecolor="#7c7c7c" strokeweight="1.5pt">
                <v:stroke dashstyle="1 1" joinstyle="miter"/>
                <v:path arrowok="t"/>
                <v:textbox inset=",1mm">
                  <w:txbxContent>
                    <w:p w14:paraId="3811BF79" w14:textId="58DF3E4D" w:rsidR="0072288E" w:rsidRPr="003823BA" w:rsidRDefault="0072288E" w:rsidP="00224271">
                      <w:pPr>
                        <w:spacing w:line="24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20"/>
                          <w:szCs w:val="20"/>
                        </w:rPr>
                      </w:pPr>
                      <w:r w:rsidRPr="003823BA">
                        <w:rPr>
                          <w:rFonts w:ascii="Meiryo UI" w:eastAsia="Meiryo UI" w:hAnsi="Meiryo UI" w:hint="eastAsia"/>
                          <w:b/>
                          <w:bCs/>
                          <w:sz w:val="20"/>
                          <w:szCs w:val="20"/>
                        </w:rPr>
                        <w:t>問合せ先</w:t>
                      </w:r>
                      <w:r w:rsidRPr="003823BA">
                        <w:rPr>
                          <w:rFonts w:ascii="Meiryo UI" w:eastAsia="Meiryo UI" w:hAnsi="Meiryo UI"/>
                          <w:b/>
                          <w:bCs/>
                          <w:sz w:val="20"/>
                          <w:szCs w:val="20"/>
                        </w:rPr>
                        <w:t>：</w:t>
                      </w:r>
                      <w:r w:rsidR="00030AFA">
                        <w:rPr>
                          <w:rFonts w:ascii="Meiryo UI" w:eastAsia="Meiryo UI" w:hAnsi="Meiryo UI" w:hint="eastAsia"/>
                          <w:b/>
                          <w:bCs/>
                          <w:sz w:val="20"/>
                          <w:szCs w:val="20"/>
                        </w:rPr>
                        <w:t>●</w:t>
                      </w:r>
                      <w:r w:rsidR="00030AFA">
                        <w:rPr>
                          <w:rFonts w:ascii="Meiryo UI" w:eastAsia="Meiryo UI" w:hAnsi="Meiryo UI"/>
                          <w:b/>
                          <w:bCs/>
                          <w:sz w:val="20"/>
                          <w:szCs w:val="20"/>
                        </w:rPr>
                        <w:t>●</w:t>
                      </w:r>
                      <w:r w:rsidR="001E47FA">
                        <w:rPr>
                          <w:rFonts w:ascii="Meiryo UI" w:eastAsia="Meiryo UI" w:hAnsi="Meiryo UI" w:hint="eastAsia"/>
                          <w:b/>
                          <w:bCs/>
                          <w:sz w:val="20"/>
                          <w:szCs w:val="20"/>
                        </w:rPr>
                        <w:t>自治会</w:t>
                      </w:r>
                      <w:r w:rsidR="00777E8B" w:rsidRPr="003823BA">
                        <w:rPr>
                          <w:rFonts w:ascii="Meiryo UI" w:eastAsia="Meiryo UI" w:hAnsi="Meiryo UI" w:hint="eastAsia"/>
                          <w:b/>
                          <w:bCs/>
                          <w:sz w:val="20"/>
                          <w:szCs w:val="20"/>
                        </w:rPr>
                        <w:t xml:space="preserve">会長　</w:t>
                      </w:r>
                      <w:r w:rsidR="00030AFA">
                        <w:rPr>
                          <w:rFonts w:ascii="Meiryo UI" w:eastAsia="Meiryo UI" w:hAnsi="Meiryo UI" w:hint="eastAsia"/>
                          <w:b/>
                          <w:bCs/>
                          <w:sz w:val="20"/>
                          <w:szCs w:val="20"/>
                        </w:rPr>
                        <w:t>●</w:t>
                      </w:r>
                      <w:r w:rsidR="00030AFA">
                        <w:rPr>
                          <w:rFonts w:ascii="Meiryo UI" w:eastAsia="Meiryo UI" w:hAnsi="Meiryo UI"/>
                          <w:b/>
                          <w:bCs/>
                          <w:sz w:val="20"/>
                          <w:szCs w:val="20"/>
                        </w:rPr>
                        <w:t>●</w:t>
                      </w:r>
                      <w:r w:rsidR="005B1C06">
                        <w:rPr>
                          <w:rFonts w:ascii="Meiryo UI" w:eastAsia="Meiryo UI" w:hAnsi="Meiryo UI" w:hint="eastAsi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030AFA">
                        <w:rPr>
                          <w:rFonts w:ascii="Meiryo UI" w:eastAsia="Meiryo UI" w:hAnsi="Meiryo UI" w:hint="eastAsia"/>
                          <w:b/>
                          <w:bCs/>
                          <w:sz w:val="20"/>
                          <w:szCs w:val="20"/>
                        </w:rPr>
                        <w:t>●</w:t>
                      </w:r>
                      <w:r w:rsidR="00030AFA">
                        <w:rPr>
                          <w:rFonts w:ascii="Meiryo UI" w:eastAsia="Meiryo UI" w:hAnsi="Meiryo UI"/>
                          <w:b/>
                          <w:bCs/>
                          <w:sz w:val="20"/>
                          <w:szCs w:val="20"/>
                        </w:rPr>
                        <w:t>●</w:t>
                      </w:r>
                      <w:r w:rsidRPr="003823BA">
                        <w:rPr>
                          <w:rFonts w:ascii="Meiryo UI" w:eastAsia="Meiryo UI" w:hAnsi="Meiryo UI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Pr="003823BA">
                        <w:rPr>
                          <w:rFonts w:ascii="Meiryo UI" w:eastAsia="Meiryo UI" w:hAnsi="Meiryo UI" w:hint="eastAsia"/>
                          <w:b/>
                          <w:bCs/>
                          <w:sz w:val="20"/>
                          <w:szCs w:val="20"/>
                        </w:rPr>
                        <w:t>☎</w:t>
                      </w:r>
                      <w:r w:rsidRPr="003823BA">
                        <w:rPr>
                          <w:rFonts w:ascii="Meiryo UI" w:eastAsia="Meiryo UI" w:hAnsi="Meiryo U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030AFA">
                        <w:rPr>
                          <w:rFonts w:ascii="Meiryo UI" w:eastAsia="Meiryo UI" w:hAnsi="Meiryo UI" w:hint="eastAsia"/>
                          <w:b/>
                          <w:bCs/>
                          <w:sz w:val="20"/>
                          <w:szCs w:val="20"/>
                        </w:rPr>
                        <w:t>●</w:t>
                      </w:r>
                      <w:r w:rsidR="00030AFA">
                        <w:rPr>
                          <w:rFonts w:ascii="Meiryo UI" w:eastAsia="Meiryo UI" w:hAnsi="Meiryo UI"/>
                          <w:b/>
                          <w:bCs/>
                          <w:sz w:val="20"/>
                          <w:szCs w:val="20"/>
                        </w:rPr>
                        <w:t>●</w:t>
                      </w:r>
                      <w:r w:rsidR="00030AFA">
                        <w:rPr>
                          <w:rFonts w:ascii="Meiryo UI" w:eastAsia="Meiryo UI" w:hAnsi="Meiryo UI" w:hint="eastAsia"/>
                          <w:b/>
                          <w:bCs/>
                          <w:sz w:val="20"/>
                          <w:szCs w:val="20"/>
                        </w:rPr>
                        <w:t>●</w:t>
                      </w:r>
                      <w:r w:rsidR="00030AFA">
                        <w:rPr>
                          <w:rFonts w:ascii="Meiryo UI" w:eastAsia="Meiryo UI" w:hAnsi="Meiryo UI"/>
                          <w:b/>
                          <w:bCs/>
                          <w:sz w:val="20"/>
                          <w:szCs w:val="20"/>
                        </w:rPr>
                        <w:t>●</w:t>
                      </w:r>
                      <w:r w:rsidR="00030AFA">
                        <w:rPr>
                          <w:rFonts w:ascii="Meiryo UI" w:eastAsia="Meiryo UI" w:hAnsi="Meiryo UI" w:hint="eastAsia"/>
                          <w:b/>
                          <w:bCs/>
                          <w:sz w:val="20"/>
                          <w:szCs w:val="20"/>
                        </w:rPr>
                        <w:t>●</w:t>
                      </w:r>
                      <w:r w:rsidR="00030AFA">
                        <w:rPr>
                          <w:rFonts w:ascii="Meiryo UI" w:eastAsia="Meiryo UI" w:hAnsi="Meiryo UI"/>
                          <w:b/>
                          <w:bCs/>
                          <w:sz w:val="20"/>
                          <w:szCs w:val="20"/>
                        </w:rPr>
                        <w:t>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D56EFA" w14:textId="1B81AC36" w:rsidR="00B56FF2" w:rsidRDefault="00B56FF2" w:rsidP="00DD579F">
      <w:pPr>
        <w:spacing w:line="360" w:lineRule="exact"/>
        <w:rPr>
          <w:rFonts w:ascii="ＭＳ ゴシック" w:eastAsia="ＭＳ ゴシック" w:hAnsi="ＭＳ ゴシック"/>
          <w:b/>
          <w:color w:val="000000"/>
          <w:sz w:val="36"/>
          <w:szCs w:val="36"/>
        </w:rPr>
      </w:pPr>
    </w:p>
    <w:p w14:paraId="64D8D08B" w14:textId="376F6113" w:rsidR="00B56FF2" w:rsidRPr="00D266D2" w:rsidRDefault="00B56FF2" w:rsidP="00F835AB">
      <w:pPr>
        <w:widowControl/>
        <w:rPr>
          <w:rFonts w:ascii="ＭＳ ゴシック" w:eastAsia="ＭＳ ゴシック" w:hAnsi="ＭＳ ゴシック"/>
          <w:b/>
          <w:color w:val="000000"/>
          <w:sz w:val="36"/>
          <w:szCs w:val="36"/>
        </w:rPr>
      </w:pPr>
    </w:p>
    <w:sectPr w:rsidR="00B56FF2" w:rsidRPr="00D266D2" w:rsidSect="00771218">
      <w:footerReference w:type="default" r:id="rId19"/>
      <w:type w:val="continuous"/>
      <w:pgSz w:w="11910" w:h="16840"/>
      <w:pgMar w:top="840" w:right="360" w:bottom="500" w:left="560" w:header="379" w:footer="3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F8EE01" w14:textId="77777777" w:rsidR="00041D0B" w:rsidRDefault="00041D0B">
      <w:r>
        <w:separator/>
      </w:r>
    </w:p>
  </w:endnote>
  <w:endnote w:type="continuationSeparator" w:id="0">
    <w:p w14:paraId="3C5E4CED" w14:textId="77777777" w:rsidR="00041D0B" w:rsidRDefault="00041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FA7DE" w14:textId="77777777" w:rsidR="0072288E" w:rsidRDefault="0072288E">
    <w:pPr>
      <w:pStyle w:val="a7"/>
      <w:spacing w:line="14" w:lineRule="auto"/>
      <w:rPr>
        <w:b w:val="0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DDCAF" w14:textId="1291E814" w:rsidR="0072288E" w:rsidRDefault="0072288E">
    <w:pPr>
      <w:pStyle w:val="a7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69F33F" w14:textId="77777777" w:rsidR="00041D0B" w:rsidRDefault="00041D0B">
      <w:r>
        <w:separator/>
      </w:r>
    </w:p>
  </w:footnote>
  <w:footnote w:type="continuationSeparator" w:id="0">
    <w:p w14:paraId="3324839A" w14:textId="77777777" w:rsidR="00041D0B" w:rsidRDefault="00041D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140C5" w14:textId="77777777" w:rsidR="0072288E" w:rsidRDefault="0072288E">
    <w:pPr>
      <w:pStyle w:val="a7"/>
      <w:spacing w:line="14" w:lineRule="auto"/>
      <w:rPr>
        <w:b w:val="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AA4B3A"/>
    <w:multiLevelType w:val="hybridMultilevel"/>
    <w:tmpl w:val="45AC3382"/>
    <w:lvl w:ilvl="0" w:tplc="7ADA7732">
      <w:start w:val="10"/>
      <w:numFmt w:val="decimal"/>
      <w:lvlText w:val="%1"/>
      <w:lvlJc w:val="left"/>
      <w:pPr>
        <w:ind w:left="316" w:hanging="317"/>
      </w:pPr>
      <w:rPr>
        <w:rFonts w:ascii="ＭＳ 明朝" w:eastAsia="ＭＳ 明朝" w:hAnsi="ＭＳ 明朝" w:cs="ＭＳ 明朝" w:hint="default"/>
        <w:w w:val="100"/>
        <w:sz w:val="21"/>
        <w:szCs w:val="21"/>
        <w:lang w:val="ja-JP" w:eastAsia="ja-JP" w:bidi="ja-JP"/>
      </w:rPr>
    </w:lvl>
    <w:lvl w:ilvl="1" w:tplc="1E168968">
      <w:numFmt w:val="bullet"/>
      <w:lvlText w:val="•"/>
      <w:lvlJc w:val="left"/>
      <w:pPr>
        <w:ind w:left="762" w:hanging="317"/>
      </w:pPr>
      <w:rPr>
        <w:rFonts w:hint="default"/>
        <w:lang w:val="ja-JP" w:eastAsia="ja-JP" w:bidi="ja-JP"/>
      </w:rPr>
    </w:lvl>
    <w:lvl w:ilvl="2" w:tplc="E5267E6A">
      <w:numFmt w:val="bullet"/>
      <w:lvlText w:val="•"/>
      <w:lvlJc w:val="left"/>
      <w:pPr>
        <w:ind w:left="1205" w:hanging="317"/>
      </w:pPr>
      <w:rPr>
        <w:rFonts w:hint="default"/>
        <w:lang w:val="ja-JP" w:eastAsia="ja-JP" w:bidi="ja-JP"/>
      </w:rPr>
    </w:lvl>
    <w:lvl w:ilvl="3" w:tplc="0E16CCDE">
      <w:numFmt w:val="bullet"/>
      <w:lvlText w:val="•"/>
      <w:lvlJc w:val="left"/>
      <w:pPr>
        <w:ind w:left="1648" w:hanging="317"/>
      </w:pPr>
      <w:rPr>
        <w:rFonts w:hint="default"/>
        <w:lang w:val="ja-JP" w:eastAsia="ja-JP" w:bidi="ja-JP"/>
      </w:rPr>
    </w:lvl>
    <w:lvl w:ilvl="4" w:tplc="E7740F2C">
      <w:numFmt w:val="bullet"/>
      <w:lvlText w:val="•"/>
      <w:lvlJc w:val="left"/>
      <w:pPr>
        <w:ind w:left="2091" w:hanging="317"/>
      </w:pPr>
      <w:rPr>
        <w:rFonts w:hint="default"/>
        <w:lang w:val="ja-JP" w:eastAsia="ja-JP" w:bidi="ja-JP"/>
      </w:rPr>
    </w:lvl>
    <w:lvl w:ilvl="5" w:tplc="4F282A50">
      <w:numFmt w:val="bullet"/>
      <w:lvlText w:val="•"/>
      <w:lvlJc w:val="left"/>
      <w:pPr>
        <w:ind w:left="2534" w:hanging="317"/>
      </w:pPr>
      <w:rPr>
        <w:rFonts w:hint="default"/>
        <w:lang w:val="ja-JP" w:eastAsia="ja-JP" w:bidi="ja-JP"/>
      </w:rPr>
    </w:lvl>
    <w:lvl w:ilvl="6" w:tplc="A2D4159A">
      <w:numFmt w:val="bullet"/>
      <w:lvlText w:val="•"/>
      <w:lvlJc w:val="left"/>
      <w:pPr>
        <w:ind w:left="2977" w:hanging="317"/>
      </w:pPr>
      <w:rPr>
        <w:rFonts w:hint="default"/>
        <w:lang w:val="ja-JP" w:eastAsia="ja-JP" w:bidi="ja-JP"/>
      </w:rPr>
    </w:lvl>
    <w:lvl w:ilvl="7" w:tplc="0F1299F0">
      <w:numFmt w:val="bullet"/>
      <w:lvlText w:val="•"/>
      <w:lvlJc w:val="left"/>
      <w:pPr>
        <w:ind w:left="3420" w:hanging="317"/>
      </w:pPr>
      <w:rPr>
        <w:rFonts w:hint="default"/>
        <w:lang w:val="ja-JP" w:eastAsia="ja-JP" w:bidi="ja-JP"/>
      </w:rPr>
    </w:lvl>
    <w:lvl w:ilvl="8" w:tplc="1A48A5CA">
      <w:numFmt w:val="bullet"/>
      <w:lvlText w:val="•"/>
      <w:lvlJc w:val="left"/>
      <w:pPr>
        <w:ind w:left="3863" w:hanging="317"/>
      </w:pPr>
      <w:rPr>
        <w:rFonts w:hint="default"/>
        <w:lang w:val="ja-JP" w:eastAsia="ja-JP" w:bidi="ja-JP"/>
      </w:rPr>
    </w:lvl>
  </w:abstractNum>
  <w:abstractNum w:abstractNumId="1" w15:restartNumberingAfterBreak="0">
    <w:nsid w:val="4B803EB3"/>
    <w:multiLevelType w:val="hybridMultilevel"/>
    <w:tmpl w:val="C5222E04"/>
    <w:lvl w:ilvl="0" w:tplc="0E4A7444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F052E5E"/>
    <w:multiLevelType w:val="hybridMultilevel"/>
    <w:tmpl w:val="DA3247CC"/>
    <w:lvl w:ilvl="0" w:tplc="CF5EE2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attachedTemplate r:id="rId1"/>
  <w:defaultTabStop w:val="840"/>
  <w:drawingGridHorizontalSpacing w:val="105"/>
  <w:drawingGridVerticalSpacing w:val="189"/>
  <w:displayHorizontalDrawingGridEvery w:val="0"/>
  <w:displayVerticalDrawingGridEvery w:val="2"/>
  <w:characterSpacingControl w:val="compressPunctuation"/>
  <w:hdrShapeDefaults>
    <o:shapedefaults v:ext="edit" spidmax="213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68B"/>
    <w:rsid w:val="00010CB1"/>
    <w:rsid w:val="00013C98"/>
    <w:rsid w:val="00014E66"/>
    <w:rsid w:val="00017370"/>
    <w:rsid w:val="00026A9B"/>
    <w:rsid w:val="00030AFA"/>
    <w:rsid w:val="00041D0B"/>
    <w:rsid w:val="0005671A"/>
    <w:rsid w:val="00056B3A"/>
    <w:rsid w:val="0007496F"/>
    <w:rsid w:val="00081A1E"/>
    <w:rsid w:val="000867C7"/>
    <w:rsid w:val="00091F57"/>
    <w:rsid w:val="000948D4"/>
    <w:rsid w:val="000A3241"/>
    <w:rsid w:val="000B6A9C"/>
    <w:rsid w:val="000C5C54"/>
    <w:rsid w:val="000E4FC6"/>
    <w:rsid w:val="000F583C"/>
    <w:rsid w:val="000F587F"/>
    <w:rsid w:val="00110A5C"/>
    <w:rsid w:val="001163AE"/>
    <w:rsid w:val="00120B91"/>
    <w:rsid w:val="001324B3"/>
    <w:rsid w:val="00147868"/>
    <w:rsid w:val="00163F1D"/>
    <w:rsid w:val="0018207C"/>
    <w:rsid w:val="00184CCA"/>
    <w:rsid w:val="001914D3"/>
    <w:rsid w:val="001A1084"/>
    <w:rsid w:val="001B4E2B"/>
    <w:rsid w:val="001C5419"/>
    <w:rsid w:val="001D3338"/>
    <w:rsid w:val="001E07D8"/>
    <w:rsid w:val="001E47FA"/>
    <w:rsid w:val="0020070E"/>
    <w:rsid w:val="002141C9"/>
    <w:rsid w:val="00215F75"/>
    <w:rsid w:val="00223767"/>
    <w:rsid w:val="00224271"/>
    <w:rsid w:val="0023622E"/>
    <w:rsid w:val="0024078A"/>
    <w:rsid w:val="00243C7B"/>
    <w:rsid w:val="00244952"/>
    <w:rsid w:val="00244F64"/>
    <w:rsid w:val="0025721B"/>
    <w:rsid w:val="002837B4"/>
    <w:rsid w:val="002A07B1"/>
    <w:rsid w:val="002A3413"/>
    <w:rsid w:val="002B1FDF"/>
    <w:rsid w:val="002B7416"/>
    <w:rsid w:val="002C0896"/>
    <w:rsid w:val="002C4DE4"/>
    <w:rsid w:val="002E3151"/>
    <w:rsid w:val="002E69E0"/>
    <w:rsid w:val="002E6D26"/>
    <w:rsid w:val="002E744E"/>
    <w:rsid w:val="002F071C"/>
    <w:rsid w:val="0031326B"/>
    <w:rsid w:val="003141C1"/>
    <w:rsid w:val="00324931"/>
    <w:rsid w:val="00351674"/>
    <w:rsid w:val="00352CBA"/>
    <w:rsid w:val="003823BA"/>
    <w:rsid w:val="00392796"/>
    <w:rsid w:val="00392DFA"/>
    <w:rsid w:val="003944C8"/>
    <w:rsid w:val="003A5339"/>
    <w:rsid w:val="003B7A00"/>
    <w:rsid w:val="003D18E8"/>
    <w:rsid w:val="003D2087"/>
    <w:rsid w:val="003D2432"/>
    <w:rsid w:val="003D688B"/>
    <w:rsid w:val="003E2DBE"/>
    <w:rsid w:val="003F4499"/>
    <w:rsid w:val="003F4544"/>
    <w:rsid w:val="0040197B"/>
    <w:rsid w:val="00405CBB"/>
    <w:rsid w:val="004165F9"/>
    <w:rsid w:val="004218EF"/>
    <w:rsid w:val="0043002A"/>
    <w:rsid w:val="004454BF"/>
    <w:rsid w:val="004733D1"/>
    <w:rsid w:val="004B44C5"/>
    <w:rsid w:val="004B5EC9"/>
    <w:rsid w:val="004D3334"/>
    <w:rsid w:val="004E1371"/>
    <w:rsid w:val="004E468D"/>
    <w:rsid w:val="004E7257"/>
    <w:rsid w:val="004F1B69"/>
    <w:rsid w:val="00503B8C"/>
    <w:rsid w:val="005105BF"/>
    <w:rsid w:val="00527E0F"/>
    <w:rsid w:val="005336FE"/>
    <w:rsid w:val="005360E7"/>
    <w:rsid w:val="00536570"/>
    <w:rsid w:val="00544757"/>
    <w:rsid w:val="00547040"/>
    <w:rsid w:val="00551CF6"/>
    <w:rsid w:val="00551DF5"/>
    <w:rsid w:val="00552BC7"/>
    <w:rsid w:val="00563B8D"/>
    <w:rsid w:val="0056520C"/>
    <w:rsid w:val="005742F1"/>
    <w:rsid w:val="00583637"/>
    <w:rsid w:val="00591A55"/>
    <w:rsid w:val="005A2069"/>
    <w:rsid w:val="005A6154"/>
    <w:rsid w:val="005B1C06"/>
    <w:rsid w:val="005B22A4"/>
    <w:rsid w:val="005B31D9"/>
    <w:rsid w:val="005B59C9"/>
    <w:rsid w:val="005C2E44"/>
    <w:rsid w:val="005C3725"/>
    <w:rsid w:val="005D560B"/>
    <w:rsid w:val="005F0BF9"/>
    <w:rsid w:val="005F3E14"/>
    <w:rsid w:val="00605A8F"/>
    <w:rsid w:val="00607790"/>
    <w:rsid w:val="00616A0B"/>
    <w:rsid w:val="00616C3C"/>
    <w:rsid w:val="00634BC2"/>
    <w:rsid w:val="006355AD"/>
    <w:rsid w:val="00660B19"/>
    <w:rsid w:val="00671AAC"/>
    <w:rsid w:val="006727E6"/>
    <w:rsid w:val="00681CE5"/>
    <w:rsid w:val="00681E40"/>
    <w:rsid w:val="006900CB"/>
    <w:rsid w:val="006B503C"/>
    <w:rsid w:val="006C0054"/>
    <w:rsid w:val="006C065D"/>
    <w:rsid w:val="006C0F92"/>
    <w:rsid w:val="006C6898"/>
    <w:rsid w:val="006E6E58"/>
    <w:rsid w:val="006E708D"/>
    <w:rsid w:val="006F08DE"/>
    <w:rsid w:val="006F312D"/>
    <w:rsid w:val="006F47E5"/>
    <w:rsid w:val="00703A76"/>
    <w:rsid w:val="00703B79"/>
    <w:rsid w:val="007042A0"/>
    <w:rsid w:val="007157CB"/>
    <w:rsid w:val="0072288E"/>
    <w:rsid w:val="0073078A"/>
    <w:rsid w:val="00753206"/>
    <w:rsid w:val="007619EC"/>
    <w:rsid w:val="00771218"/>
    <w:rsid w:val="00777E8B"/>
    <w:rsid w:val="00781CF1"/>
    <w:rsid w:val="00786018"/>
    <w:rsid w:val="007919B7"/>
    <w:rsid w:val="007A4686"/>
    <w:rsid w:val="007A5D74"/>
    <w:rsid w:val="007C1BBB"/>
    <w:rsid w:val="007D31B4"/>
    <w:rsid w:val="007D3C86"/>
    <w:rsid w:val="007D4141"/>
    <w:rsid w:val="007D6CD8"/>
    <w:rsid w:val="0080176F"/>
    <w:rsid w:val="00805B0C"/>
    <w:rsid w:val="008112D0"/>
    <w:rsid w:val="008143ED"/>
    <w:rsid w:val="008307E6"/>
    <w:rsid w:val="0083121C"/>
    <w:rsid w:val="00845424"/>
    <w:rsid w:val="0084741C"/>
    <w:rsid w:val="008626BA"/>
    <w:rsid w:val="00886DFD"/>
    <w:rsid w:val="00890E34"/>
    <w:rsid w:val="008A56F9"/>
    <w:rsid w:val="008C15E1"/>
    <w:rsid w:val="008C2752"/>
    <w:rsid w:val="008C4A86"/>
    <w:rsid w:val="008C6122"/>
    <w:rsid w:val="008D35C0"/>
    <w:rsid w:val="008D6E53"/>
    <w:rsid w:val="008D7987"/>
    <w:rsid w:val="008E00E4"/>
    <w:rsid w:val="008E5DF0"/>
    <w:rsid w:val="008E6F29"/>
    <w:rsid w:val="008F1EF6"/>
    <w:rsid w:val="00903722"/>
    <w:rsid w:val="00905416"/>
    <w:rsid w:val="00907DD7"/>
    <w:rsid w:val="00914143"/>
    <w:rsid w:val="00997A2F"/>
    <w:rsid w:val="009A2CF6"/>
    <w:rsid w:val="009B5C90"/>
    <w:rsid w:val="009D0BC5"/>
    <w:rsid w:val="009E19FB"/>
    <w:rsid w:val="00A02110"/>
    <w:rsid w:val="00A072EC"/>
    <w:rsid w:val="00A15546"/>
    <w:rsid w:val="00A16DA1"/>
    <w:rsid w:val="00A17833"/>
    <w:rsid w:val="00A34904"/>
    <w:rsid w:val="00A540D6"/>
    <w:rsid w:val="00A675A8"/>
    <w:rsid w:val="00A70257"/>
    <w:rsid w:val="00A9485F"/>
    <w:rsid w:val="00A97B4D"/>
    <w:rsid w:val="00AA568B"/>
    <w:rsid w:val="00AB285C"/>
    <w:rsid w:val="00AC15BC"/>
    <w:rsid w:val="00AC40F0"/>
    <w:rsid w:val="00AC71A8"/>
    <w:rsid w:val="00AD1F2E"/>
    <w:rsid w:val="00AE3DE2"/>
    <w:rsid w:val="00AE6902"/>
    <w:rsid w:val="00B00DF3"/>
    <w:rsid w:val="00B228B3"/>
    <w:rsid w:val="00B34B0F"/>
    <w:rsid w:val="00B53B31"/>
    <w:rsid w:val="00B56FF2"/>
    <w:rsid w:val="00B65BB0"/>
    <w:rsid w:val="00B73E5B"/>
    <w:rsid w:val="00B76858"/>
    <w:rsid w:val="00B96A00"/>
    <w:rsid w:val="00B96AA5"/>
    <w:rsid w:val="00BA4A5F"/>
    <w:rsid w:val="00BA6FA1"/>
    <w:rsid w:val="00BB2F90"/>
    <w:rsid w:val="00BB348C"/>
    <w:rsid w:val="00BB5303"/>
    <w:rsid w:val="00BC0780"/>
    <w:rsid w:val="00BC08C0"/>
    <w:rsid w:val="00BC1E20"/>
    <w:rsid w:val="00BC6D8B"/>
    <w:rsid w:val="00BD49DD"/>
    <w:rsid w:val="00BE54E3"/>
    <w:rsid w:val="00BF5872"/>
    <w:rsid w:val="00C067D4"/>
    <w:rsid w:val="00C1445D"/>
    <w:rsid w:val="00C1514A"/>
    <w:rsid w:val="00C176CC"/>
    <w:rsid w:val="00C17C7C"/>
    <w:rsid w:val="00C20A9B"/>
    <w:rsid w:val="00C60548"/>
    <w:rsid w:val="00C8179C"/>
    <w:rsid w:val="00C83DC0"/>
    <w:rsid w:val="00C91E9F"/>
    <w:rsid w:val="00CA2095"/>
    <w:rsid w:val="00CA5F19"/>
    <w:rsid w:val="00CB71E0"/>
    <w:rsid w:val="00CC1A01"/>
    <w:rsid w:val="00CD7434"/>
    <w:rsid w:val="00CE3CC4"/>
    <w:rsid w:val="00CF6688"/>
    <w:rsid w:val="00CF7987"/>
    <w:rsid w:val="00D13A02"/>
    <w:rsid w:val="00D1533A"/>
    <w:rsid w:val="00D15F4A"/>
    <w:rsid w:val="00D266D2"/>
    <w:rsid w:val="00D26D6D"/>
    <w:rsid w:val="00D4307C"/>
    <w:rsid w:val="00D57299"/>
    <w:rsid w:val="00D67622"/>
    <w:rsid w:val="00D77F24"/>
    <w:rsid w:val="00D829DF"/>
    <w:rsid w:val="00D94BDD"/>
    <w:rsid w:val="00D96C1D"/>
    <w:rsid w:val="00DA177D"/>
    <w:rsid w:val="00DA1ADA"/>
    <w:rsid w:val="00DA3D6E"/>
    <w:rsid w:val="00DB0A5A"/>
    <w:rsid w:val="00DB2484"/>
    <w:rsid w:val="00DD579F"/>
    <w:rsid w:val="00DF6B36"/>
    <w:rsid w:val="00DF7F50"/>
    <w:rsid w:val="00E0137B"/>
    <w:rsid w:val="00E22C11"/>
    <w:rsid w:val="00E41835"/>
    <w:rsid w:val="00E429D6"/>
    <w:rsid w:val="00E54A7A"/>
    <w:rsid w:val="00E55516"/>
    <w:rsid w:val="00E5609E"/>
    <w:rsid w:val="00E56AE0"/>
    <w:rsid w:val="00E570A9"/>
    <w:rsid w:val="00E628D4"/>
    <w:rsid w:val="00E74CE6"/>
    <w:rsid w:val="00E74EDF"/>
    <w:rsid w:val="00E75597"/>
    <w:rsid w:val="00E847B1"/>
    <w:rsid w:val="00E8644D"/>
    <w:rsid w:val="00EA095E"/>
    <w:rsid w:val="00EA4B70"/>
    <w:rsid w:val="00EA7C5D"/>
    <w:rsid w:val="00EB2509"/>
    <w:rsid w:val="00EB5CE9"/>
    <w:rsid w:val="00EC1CD7"/>
    <w:rsid w:val="00EC5564"/>
    <w:rsid w:val="00ED6614"/>
    <w:rsid w:val="00ED67AF"/>
    <w:rsid w:val="00EE7709"/>
    <w:rsid w:val="00EF30F7"/>
    <w:rsid w:val="00F10C17"/>
    <w:rsid w:val="00F2247A"/>
    <w:rsid w:val="00F34BED"/>
    <w:rsid w:val="00F57D55"/>
    <w:rsid w:val="00F644FA"/>
    <w:rsid w:val="00F71A82"/>
    <w:rsid w:val="00F75E4A"/>
    <w:rsid w:val="00F835AB"/>
    <w:rsid w:val="00FA1ED3"/>
    <w:rsid w:val="00FE0181"/>
    <w:rsid w:val="00FE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4">
      <v:textbox inset="5.85pt,.7pt,5.85pt,.7pt"/>
    </o:shapedefaults>
    <o:shapelayout v:ext="edit">
      <o:idmap v:ext="edit" data="2"/>
    </o:shapelayout>
  </w:shapeDefaults>
  <w:decimalSymbol w:val="."/>
  <w:listSeparator w:val=","/>
  <w14:docId w14:val="7C1DF5C7"/>
  <w15:docId w15:val="{459AE5A9-56D5-4026-B0A5-16B720413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721B"/>
    <w:pPr>
      <w:widowControl/>
      <w:spacing w:after="160" w:line="300" w:lineRule="auto"/>
      <w:ind w:leftChars="400" w:left="840"/>
      <w:jc w:val="left"/>
    </w:pPr>
    <w:rPr>
      <w:rFonts w:ascii="Century" w:hAnsi="Century"/>
      <w:kern w:val="0"/>
      <w:szCs w:val="21"/>
    </w:rPr>
  </w:style>
  <w:style w:type="table" w:styleId="a4">
    <w:name w:val="Table Grid"/>
    <w:basedOn w:val="a1"/>
    <w:uiPriority w:val="39"/>
    <w:rsid w:val="0025721B"/>
    <w:rPr>
      <w:rFonts w:ascii="Century" w:hAnsi="Century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17833"/>
    <w:rPr>
      <w:rFonts w:ascii="Arial" w:eastAsia="ＭＳ ゴシック" w:hAnsi="Arial"/>
      <w:sz w:val="18"/>
      <w:szCs w:val="18"/>
    </w:rPr>
  </w:style>
  <w:style w:type="character" w:customStyle="1" w:styleId="a6">
    <w:name w:val="吹き出し (文字)"/>
    <w:link w:val="a5"/>
    <w:uiPriority w:val="99"/>
    <w:semiHidden/>
    <w:rsid w:val="00A17833"/>
    <w:rPr>
      <w:rFonts w:ascii="Arial" w:eastAsia="ＭＳ ゴシック" w:hAnsi="Arial" w:cs="Times New Roman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8C4A86"/>
    <w:pPr>
      <w:widowControl w:val="0"/>
      <w:autoSpaceDE w:val="0"/>
      <w:autoSpaceDN w:val="0"/>
    </w:pPr>
    <w:rPr>
      <w:rFonts w:ascii="Century" w:hAnsi="Century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8C4A86"/>
    <w:pPr>
      <w:autoSpaceDE w:val="0"/>
      <w:autoSpaceDN w:val="0"/>
      <w:jc w:val="left"/>
    </w:pPr>
    <w:rPr>
      <w:rFonts w:ascii="ＭＳ ゴシック" w:eastAsia="ＭＳ ゴシック" w:hAnsi="ＭＳ ゴシック" w:cs="ＭＳ ゴシック"/>
      <w:b/>
      <w:bCs/>
      <w:kern w:val="0"/>
      <w:szCs w:val="21"/>
      <w:lang w:val="ja-JP" w:bidi="ja-JP"/>
    </w:rPr>
  </w:style>
  <w:style w:type="character" w:customStyle="1" w:styleId="a8">
    <w:name w:val="本文 (文字)"/>
    <w:link w:val="a7"/>
    <w:uiPriority w:val="1"/>
    <w:rsid w:val="008C4A86"/>
    <w:rPr>
      <w:rFonts w:ascii="ＭＳ ゴシック" w:eastAsia="ＭＳ ゴシック" w:hAnsi="ＭＳ ゴシック" w:cs="ＭＳ ゴシック"/>
      <w:b/>
      <w:bCs/>
      <w:kern w:val="0"/>
      <w:szCs w:val="21"/>
      <w:lang w:val="ja-JP" w:bidi="ja-JP"/>
    </w:rPr>
  </w:style>
  <w:style w:type="paragraph" w:customStyle="1" w:styleId="TableParagraph">
    <w:name w:val="Table Paragraph"/>
    <w:basedOn w:val="a"/>
    <w:uiPriority w:val="1"/>
    <w:qFormat/>
    <w:rsid w:val="008C4A86"/>
    <w:pPr>
      <w:autoSpaceDE w:val="0"/>
      <w:autoSpaceDN w:val="0"/>
      <w:jc w:val="left"/>
    </w:pPr>
    <w:rPr>
      <w:rFonts w:cs="ＭＳ 明朝"/>
      <w:kern w:val="0"/>
      <w:sz w:val="22"/>
      <w:lang w:val="ja-JP" w:bidi="ja-JP"/>
    </w:rPr>
  </w:style>
  <w:style w:type="paragraph" w:styleId="a9">
    <w:name w:val="header"/>
    <w:basedOn w:val="a"/>
    <w:link w:val="aa"/>
    <w:uiPriority w:val="99"/>
    <w:unhideWhenUsed/>
    <w:rsid w:val="00A1554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A15546"/>
  </w:style>
  <w:style w:type="paragraph" w:styleId="ab">
    <w:name w:val="footer"/>
    <w:basedOn w:val="a"/>
    <w:link w:val="ac"/>
    <w:uiPriority w:val="99"/>
    <w:unhideWhenUsed/>
    <w:rsid w:val="00A15546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A15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14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2365;&#12378;&#12394;&#12398;&#20250;\Desktop\CKK&#22996;&#21729;&#20250;\3-&#9316;\&#26368;&#32066;&#26696;\&#31070;&#22823;&#23546;&#12450;&#12531;&#12465;&#12540;&#12488;&#34920;&#32025;&#26696;&#20869;&#65288;&#12414;&#12365;&#20462;&#27491;&#26696;&#65289;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BB682-A8B0-4DE0-B675-34B26634A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神大寺アンケート表紙案内（まき修正案）.dot</Template>
  <TotalTime>57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8</cp:revision>
  <cp:lastPrinted>2021-07-21T04:31:00Z</cp:lastPrinted>
  <dcterms:created xsi:type="dcterms:W3CDTF">2022-08-06T03:20:00Z</dcterms:created>
  <dcterms:modified xsi:type="dcterms:W3CDTF">2023-06-13T02:05:00Z</dcterms:modified>
</cp:coreProperties>
</file>